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B7B9C95" w14:textId="530FF536" w:rsidR="00CE0F26" w:rsidRDefault="00450F2E" w:rsidP="00DA231B">
      <w:r>
        <w:rPr>
          <w:b/>
        </w:rPr>
        <w:t>Tiedote 9.5.2018</w:t>
      </w:r>
      <w:r>
        <w:rPr>
          <w:b/>
        </w:rPr>
        <w:br/>
        <w:t>Vapaa julkaistavaksi</w:t>
      </w:r>
      <w:r>
        <w:rPr>
          <w:b/>
        </w:rPr>
        <w:br/>
      </w:r>
      <w:r>
        <w:rPr>
          <w:b/>
        </w:rPr>
        <w:br/>
      </w:r>
      <w:r w:rsidR="001450DB" w:rsidRPr="001450DB">
        <w:rPr>
          <w:b/>
        </w:rPr>
        <w:t>Glenn Hughes tuo Deep Purple -klassikot Tampere-taloon marraskuussa</w:t>
      </w:r>
      <w:r w:rsidR="001450DB" w:rsidRPr="001450DB">
        <w:br/>
      </w:r>
      <w:r w:rsidR="001450DB" w:rsidRPr="001450DB">
        <w:br/>
        <w:t xml:space="preserve">Deep Purplen solistina ja basistina maailmanmaineeseen noussut </w:t>
      </w:r>
      <w:r w:rsidR="001450DB" w:rsidRPr="001450DB">
        <w:rPr>
          <w:b/>
        </w:rPr>
        <w:t>Glenn Hughes</w:t>
      </w:r>
      <w:r w:rsidR="001450DB" w:rsidRPr="001450DB">
        <w:t xml:space="preserve"> saapuu marraskuussa ensimmäistä kertaa Suomeen </w:t>
      </w:r>
      <w:r w:rsidR="001450DB" w:rsidRPr="001450DB">
        <w:rPr>
          <w:i/>
        </w:rPr>
        <w:t>Classic Deep Purple Live</w:t>
      </w:r>
      <w:r w:rsidR="001450DB" w:rsidRPr="001450DB">
        <w:t xml:space="preserve"> -kiertueensa kanssa. Ikoninen brittiläinen ”rockin ääni” soittaa yhtyeineen </w:t>
      </w:r>
      <w:r w:rsidR="001450DB" w:rsidRPr="001450DB">
        <w:rPr>
          <w:i/>
        </w:rPr>
        <w:t>Deep Purplen</w:t>
      </w:r>
      <w:r w:rsidR="001450DB" w:rsidRPr="001450DB">
        <w:t xml:space="preserve"> parhaita klassikoita Tampere-talon Sorsapuistosalissa 29.11. Deep Purplen ohella Hughes on vaikuttanut urallaan mm. Black </w:t>
      </w:r>
      <w:proofErr w:type="spellStart"/>
      <w:r w:rsidR="001450DB" w:rsidRPr="001450DB">
        <w:t>Sabbathissa</w:t>
      </w:r>
      <w:proofErr w:type="spellEnd"/>
      <w:r w:rsidR="001450DB" w:rsidRPr="001450DB">
        <w:t xml:space="preserve">, </w:t>
      </w:r>
      <w:proofErr w:type="spellStart"/>
      <w:r w:rsidR="001450DB" w:rsidRPr="001450DB">
        <w:t>Trapezessa</w:t>
      </w:r>
      <w:proofErr w:type="spellEnd"/>
      <w:r w:rsidR="001450DB" w:rsidRPr="001450DB">
        <w:t xml:space="preserve"> sekä Black Country </w:t>
      </w:r>
      <w:proofErr w:type="spellStart"/>
      <w:r w:rsidR="001450DB" w:rsidRPr="001450DB">
        <w:t>Communionissa</w:t>
      </w:r>
      <w:proofErr w:type="spellEnd"/>
      <w:r w:rsidR="001450DB" w:rsidRPr="001450DB">
        <w:t>.</w:t>
      </w:r>
      <w:r w:rsidR="001450DB" w:rsidRPr="001450DB">
        <w:br/>
      </w:r>
      <w:r w:rsidR="001450DB" w:rsidRPr="001450DB">
        <w:br/>
        <w:t xml:space="preserve">Glenn Hughes esittää kiertueella yksinomaan Deep Purplen musiikkia ensimmäistä kertaa sitten kokoonpanon hajoamisen vuonna 1976. Hughesin kiertuekokoonpanossa soittavat laulaja-basistin lisäksi </w:t>
      </w:r>
      <w:proofErr w:type="spellStart"/>
      <w:r w:rsidR="001450DB" w:rsidRPr="001450DB">
        <w:rPr>
          <w:b/>
        </w:rPr>
        <w:t>Soren</w:t>
      </w:r>
      <w:proofErr w:type="spellEnd"/>
      <w:r w:rsidR="001450DB" w:rsidRPr="001450DB">
        <w:rPr>
          <w:b/>
        </w:rPr>
        <w:t xml:space="preserve"> Anderson</w:t>
      </w:r>
      <w:r w:rsidR="001450DB" w:rsidRPr="001450DB">
        <w:t xml:space="preserve"> (kitara), </w:t>
      </w:r>
      <w:proofErr w:type="spellStart"/>
      <w:r w:rsidR="001450DB" w:rsidRPr="001450DB">
        <w:rPr>
          <w:b/>
        </w:rPr>
        <w:t>Jasper</w:t>
      </w:r>
      <w:proofErr w:type="spellEnd"/>
      <w:r w:rsidR="001450DB" w:rsidRPr="001450DB">
        <w:rPr>
          <w:b/>
        </w:rPr>
        <w:t xml:space="preserve"> Bo Hansen</w:t>
      </w:r>
      <w:r w:rsidR="001450DB" w:rsidRPr="001450DB">
        <w:t xml:space="preserve"> (koskettimet) ja </w:t>
      </w:r>
      <w:r w:rsidR="001450DB" w:rsidRPr="001450DB">
        <w:rPr>
          <w:b/>
        </w:rPr>
        <w:t xml:space="preserve">Fernando </w:t>
      </w:r>
      <w:proofErr w:type="spellStart"/>
      <w:r w:rsidR="001450DB" w:rsidRPr="001450DB">
        <w:rPr>
          <w:b/>
        </w:rPr>
        <w:t>Escobedo</w:t>
      </w:r>
      <w:proofErr w:type="spellEnd"/>
      <w:r w:rsidR="001450DB" w:rsidRPr="001450DB">
        <w:t xml:space="preserve"> (rummut). Tampere-talon keikka on yhtyeen ainoa esiintyminen Suomessa. Glenn Hughes tulkitsee bändeineen Tampere-talossa hittejä kuten </w:t>
      </w:r>
      <w:proofErr w:type="spellStart"/>
      <w:r w:rsidR="001450DB" w:rsidRPr="001450DB">
        <w:t>Highway</w:t>
      </w:r>
      <w:proofErr w:type="spellEnd"/>
      <w:r w:rsidR="001450DB" w:rsidRPr="001450DB">
        <w:t xml:space="preserve"> Star, </w:t>
      </w:r>
      <w:proofErr w:type="spellStart"/>
      <w:r w:rsidR="001450DB" w:rsidRPr="001450DB">
        <w:t>Stormbringer</w:t>
      </w:r>
      <w:proofErr w:type="spellEnd"/>
      <w:r w:rsidR="001450DB" w:rsidRPr="001450DB">
        <w:t xml:space="preserve">, Burn ja </w:t>
      </w:r>
      <w:proofErr w:type="spellStart"/>
      <w:r w:rsidR="001450DB" w:rsidRPr="001450DB">
        <w:t>Smoke</w:t>
      </w:r>
      <w:proofErr w:type="spellEnd"/>
      <w:r w:rsidR="001450DB" w:rsidRPr="001450DB">
        <w:t xml:space="preserve"> on </w:t>
      </w:r>
      <w:proofErr w:type="spellStart"/>
      <w:r w:rsidR="001450DB" w:rsidRPr="001450DB">
        <w:t>the</w:t>
      </w:r>
      <w:proofErr w:type="spellEnd"/>
      <w:r w:rsidR="001450DB" w:rsidRPr="001450DB">
        <w:t xml:space="preserve"> </w:t>
      </w:r>
      <w:proofErr w:type="spellStart"/>
      <w:r w:rsidR="001450DB" w:rsidRPr="001450DB">
        <w:t>Water</w:t>
      </w:r>
      <w:proofErr w:type="spellEnd"/>
      <w:r w:rsidR="001450DB" w:rsidRPr="001450DB">
        <w:t>. Liput Glenn Hughesin Tampere-talon konserttiin sekä muihin syksyn uusiin konserttijulkistuksiin ovat nyt myynnissä Tampere-talon lipunmyynnissä ja Lippu.fi-palvelussa.</w:t>
      </w:r>
      <w:r w:rsidR="001450DB" w:rsidRPr="001450DB">
        <w:br/>
      </w:r>
      <w:r w:rsidR="001450DB" w:rsidRPr="001450DB">
        <w:br/>
      </w:r>
      <w:r w:rsidR="001450DB" w:rsidRPr="001450DB">
        <w:rPr>
          <w:b/>
        </w:rPr>
        <w:t>Lisätiedot</w:t>
      </w:r>
      <w:r w:rsidR="001450DB" w:rsidRPr="001450DB">
        <w:t xml:space="preserve">: </w:t>
      </w:r>
      <w:hyperlink r:id="rId9" w:history="1">
        <w:r w:rsidR="001450DB" w:rsidRPr="001450DB">
          <w:rPr>
            <w:rStyle w:val="Hyperlinkki"/>
            <w:bCs/>
          </w:rPr>
          <w:t>Glenn Hughes performs Classic Deep Purple Live</w:t>
        </w:r>
      </w:hyperlink>
      <w:r w:rsidR="001450DB" w:rsidRPr="001450DB">
        <w:br/>
      </w:r>
      <w:r w:rsidR="001450DB" w:rsidRPr="001450DB">
        <w:br/>
      </w:r>
      <w:r w:rsidR="001450DB" w:rsidRPr="001450DB">
        <w:rPr>
          <w:b/>
        </w:rPr>
        <w:t>Tampere-talo julkistaa pikkujoulukauden vetonauloja – uusissa julkistuksissa mukana mm. Anssi Kela, Katri Helena, Tuomari Nurmio sekä Sanin tähdittämä uutuusrevyy</w:t>
      </w:r>
      <w:r w:rsidR="001450DB" w:rsidRPr="001450DB">
        <w:rPr>
          <w:b/>
        </w:rPr>
        <w:br/>
      </w:r>
      <w:r w:rsidR="001450DB" w:rsidRPr="001450DB">
        <w:rPr>
          <w:b/>
        </w:rPr>
        <w:br/>
      </w:r>
      <w:r w:rsidR="001450DB" w:rsidRPr="001450DB">
        <w:t xml:space="preserve">Tampere-talon syksyn uusiin kotimaisiin kohokohtiin lukeutuvat </w:t>
      </w:r>
      <w:r w:rsidR="001450DB" w:rsidRPr="001450DB">
        <w:rPr>
          <w:b/>
        </w:rPr>
        <w:t>Katri Helenan</w:t>
      </w:r>
      <w:r w:rsidR="001450DB" w:rsidRPr="001450DB">
        <w:t xml:space="preserve"> 55 vuotta estradeilla -konsertti, </w:t>
      </w:r>
      <w:r w:rsidR="001450DB" w:rsidRPr="001450DB">
        <w:rPr>
          <w:b/>
        </w:rPr>
        <w:t>Tuomari Nurmion</w:t>
      </w:r>
      <w:r w:rsidR="001450DB" w:rsidRPr="001450DB">
        <w:t xml:space="preserve"> soolokeikka sekä kitaravirtuoosit </w:t>
      </w:r>
      <w:r w:rsidR="001450DB" w:rsidRPr="001450DB">
        <w:rPr>
          <w:b/>
        </w:rPr>
        <w:t>Petteri Sariola</w:t>
      </w:r>
      <w:r w:rsidR="001450DB" w:rsidRPr="001450DB">
        <w:t xml:space="preserve"> ja </w:t>
      </w:r>
      <w:r w:rsidR="001450DB" w:rsidRPr="001450DB">
        <w:rPr>
          <w:b/>
        </w:rPr>
        <w:t xml:space="preserve">Olli </w:t>
      </w:r>
      <w:proofErr w:type="spellStart"/>
      <w:r w:rsidR="001450DB" w:rsidRPr="001450DB">
        <w:rPr>
          <w:b/>
        </w:rPr>
        <w:t>Soikkeli</w:t>
      </w:r>
      <w:proofErr w:type="spellEnd"/>
      <w:r w:rsidR="001450DB" w:rsidRPr="001450DB">
        <w:t xml:space="preserve">. </w:t>
      </w:r>
      <w:r w:rsidR="001450DB" w:rsidRPr="001450DB">
        <w:rPr>
          <w:b/>
        </w:rPr>
        <w:t>Anssi Kela</w:t>
      </w:r>
      <w:r w:rsidR="001450DB" w:rsidRPr="001450DB">
        <w:t xml:space="preserve"> päättää myös välivuotensa ja saapuu Tampere-taloon uuden studioalbuminsa julkaisun merkeissä. Lisäksi Tampere-talossa nähdään hengellisen musiikin kärkinimiin kuuluvien </w:t>
      </w:r>
      <w:r w:rsidR="001450DB" w:rsidRPr="001450DB">
        <w:rPr>
          <w:b/>
        </w:rPr>
        <w:t>Pekka Simojoen</w:t>
      </w:r>
      <w:r w:rsidR="001450DB" w:rsidRPr="001450DB">
        <w:t xml:space="preserve"> ja </w:t>
      </w:r>
      <w:r w:rsidR="001450DB" w:rsidRPr="001450DB">
        <w:rPr>
          <w:b/>
        </w:rPr>
        <w:t>Lasse Heikkilän</w:t>
      </w:r>
      <w:r w:rsidR="001450DB" w:rsidRPr="001450DB">
        <w:t xml:space="preserve"> Sovinto, joka yhdistelee musiikkiteatterin, konsertin ja </w:t>
      </w:r>
      <w:proofErr w:type="spellStart"/>
      <w:r w:rsidR="001450DB" w:rsidRPr="001450DB">
        <w:t>reality-shown</w:t>
      </w:r>
      <w:proofErr w:type="spellEnd"/>
      <w:r w:rsidR="001450DB" w:rsidRPr="001450DB">
        <w:t xml:space="preserve"> aineksia.</w:t>
      </w:r>
      <w:r w:rsidR="001450DB" w:rsidRPr="001450DB">
        <w:br/>
      </w:r>
      <w:r w:rsidR="001450DB" w:rsidRPr="001450DB">
        <w:br/>
        <w:t xml:space="preserve">Tampere-talon syksyn uutuusrevyynä nähdään </w:t>
      </w:r>
      <w:r w:rsidR="001450DB" w:rsidRPr="001450DB">
        <w:rPr>
          <w:b/>
        </w:rPr>
        <w:t>Sanin</w:t>
      </w:r>
      <w:r w:rsidR="001450DB" w:rsidRPr="001450DB">
        <w:t xml:space="preserve">, </w:t>
      </w:r>
      <w:r w:rsidR="001450DB" w:rsidRPr="001450DB">
        <w:rPr>
          <w:b/>
        </w:rPr>
        <w:t>Mikael Saaren</w:t>
      </w:r>
      <w:r w:rsidR="001450DB" w:rsidRPr="001450DB">
        <w:t xml:space="preserve"> sekä </w:t>
      </w:r>
      <w:r w:rsidR="001450DB" w:rsidRPr="001450DB">
        <w:rPr>
          <w:b/>
        </w:rPr>
        <w:t xml:space="preserve">Henna ja Miikka Wallin </w:t>
      </w:r>
      <w:r w:rsidR="001450DB" w:rsidRPr="001450DB">
        <w:t xml:space="preserve">tähdittämä </w:t>
      </w:r>
      <w:proofErr w:type="spellStart"/>
      <w:r w:rsidR="001450DB" w:rsidRPr="001450DB">
        <w:t>SääMääHää</w:t>
      </w:r>
      <w:proofErr w:type="spellEnd"/>
      <w:r w:rsidR="001450DB" w:rsidRPr="001450DB">
        <w:t xml:space="preserve">. Hyväntuulinen revyy tarjoilee huumorin lisäksi tuttuja hääkappaleita eri vuosikymmeniltä. </w:t>
      </w:r>
      <w:proofErr w:type="spellStart"/>
      <w:r w:rsidR="001450DB" w:rsidRPr="001450DB">
        <w:t>SääMääHää</w:t>
      </w:r>
      <w:proofErr w:type="spellEnd"/>
      <w:r w:rsidR="001450DB" w:rsidRPr="001450DB">
        <w:t xml:space="preserve"> esitetään kymmeneen otteeseen Tampere-talon Pienessä salissa välillä 20.10.–14.12. Pikkujoulukauden muihin vetonauloihin lukeutuvat mm. </w:t>
      </w:r>
      <w:r w:rsidR="001450DB" w:rsidRPr="001450DB">
        <w:rPr>
          <w:b/>
        </w:rPr>
        <w:t>Ulla Tapanisen</w:t>
      </w:r>
      <w:r w:rsidR="001450DB" w:rsidRPr="001450DB">
        <w:t xml:space="preserve"> huippusuosittu monologi Lava-ammuntaa, </w:t>
      </w:r>
      <w:r w:rsidR="001450DB" w:rsidRPr="001450DB">
        <w:rPr>
          <w:b/>
          <w:bCs/>
        </w:rPr>
        <w:t xml:space="preserve">Ilmavoimien </w:t>
      </w:r>
      <w:proofErr w:type="spellStart"/>
      <w:r w:rsidR="001450DB" w:rsidRPr="001450DB">
        <w:rPr>
          <w:b/>
          <w:bCs/>
        </w:rPr>
        <w:t>Big</w:t>
      </w:r>
      <w:proofErr w:type="spellEnd"/>
      <w:r w:rsidR="001450DB" w:rsidRPr="001450DB">
        <w:rPr>
          <w:b/>
          <w:bCs/>
        </w:rPr>
        <w:t xml:space="preserve"> Band </w:t>
      </w:r>
      <w:proofErr w:type="spellStart"/>
      <w:r w:rsidR="001450DB" w:rsidRPr="001450DB">
        <w:rPr>
          <w:b/>
          <w:bCs/>
        </w:rPr>
        <w:t>feat</w:t>
      </w:r>
      <w:proofErr w:type="spellEnd"/>
      <w:r w:rsidR="001450DB" w:rsidRPr="001450DB">
        <w:rPr>
          <w:b/>
          <w:bCs/>
        </w:rPr>
        <w:t>. Juha</w:t>
      </w:r>
      <w:r w:rsidR="001450DB" w:rsidRPr="001450DB">
        <w:rPr>
          <w:b/>
        </w:rPr>
        <w:t xml:space="preserve"> </w:t>
      </w:r>
      <w:proofErr w:type="spellStart"/>
      <w:r w:rsidR="001450DB" w:rsidRPr="001450DB">
        <w:rPr>
          <w:b/>
          <w:bCs/>
        </w:rPr>
        <w:t>Hostikka</w:t>
      </w:r>
      <w:proofErr w:type="spellEnd"/>
      <w:r w:rsidR="001450DB" w:rsidRPr="001450DB">
        <w:rPr>
          <w:bCs/>
        </w:rPr>
        <w:t xml:space="preserve">, </w:t>
      </w:r>
      <w:r w:rsidR="001450DB" w:rsidRPr="001450DB">
        <w:rPr>
          <w:b/>
          <w:bCs/>
        </w:rPr>
        <w:t>Ilkka Heiskasen</w:t>
      </w:r>
      <w:r w:rsidR="001450DB" w:rsidRPr="001450DB">
        <w:rPr>
          <w:bCs/>
        </w:rPr>
        <w:t xml:space="preserve"> hykerryttävä Huovisen erikoiset sekä </w:t>
      </w:r>
      <w:r w:rsidR="001450DB" w:rsidRPr="001450DB">
        <w:rPr>
          <w:b/>
          <w:bCs/>
        </w:rPr>
        <w:t xml:space="preserve">Aron &amp; </w:t>
      </w:r>
      <w:proofErr w:type="spellStart"/>
      <w:r w:rsidR="001450DB" w:rsidRPr="001450DB">
        <w:rPr>
          <w:b/>
          <w:bCs/>
        </w:rPr>
        <w:t>Cool</w:t>
      </w:r>
      <w:proofErr w:type="spellEnd"/>
      <w:r w:rsidR="001450DB" w:rsidRPr="001450DB">
        <w:rPr>
          <w:b/>
          <w:bCs/>
        </w:rPr>
        <w:t xml:space="preserve"> Companyn </w:t>
      </w:r>
      <w:r w:rsidR="001450DB" w:rsidRPr="001450DB">
        <w:rPr>
          <w:bCs/>
        </w:rPr>
        <w:t xml:space="preserve">jouluinen Elvis </w:t>
      </w:r>
      <w:proofErr w:type="spellStart"/>
      <w:r w:rsidR="001450DB" w:rsidRPr="001450DB">
        <w:rPr>
          <w:bCs/>
        </w:rPr>
        <w:t>Christmas</w:t>
      </w:r>
      <w:proofErr w:type="spellEnd"/>
      <w:r w:rsidR="001450DB" w:rsidRPr="001450DB">
        <w:rPr>
          <w:bCs/>
        </w:rPr>
        <w:t xml:space="preserve"> -konsertti.</w:t>
      </w:r>
      <w:r w:rsidR="001450DB" w:rsidRPr="001450DB">
        <w:rPr>
          <w:bCs/>
        </w:rPr>
        <w:br/>
      </w:r>
      <w:r w:rsidR="001450DB" w:rsidRPr="001450DB">
        <w:rPr>
          <w:bCs/>
        </w:rPr>
        <w:br/>
      </w:r>
      <w:r w:rsidR="001450DB" w:rsidRPr="001450DB">
        <w:rPr>
          <w:b/>
          <w:bCs/>
        </w:rPr>
        <w:t>Tampere-talon syksyn uudet konserttijulkistukset aikatauluineen:</w:t>
      </w:r>
      <w:r w:rsidR="001450DB" w:rsidRPr="001450DB">
        <w:rPr>
          <w:bCs/>
        </w:rPr>
        <w:br/>
      </w:r>
      <w:r w:rsidR="001450DB" w:rsidRPr="001450DB">
        <w:rPr>
          <w:bCs/>
        </w:rPr>
        <w:br/>
      </w:r>
      <w:hyperlink r:id="rId10" w:history="1">
        <w:r w:rsidR="001450DB" w:rsidRPr="001450DB">
          <w:rPr>
            <w:rStyle w:val="Hyperlinkki"/>
          </w:rPr>
          <w:t>Petteri Sariola</w:t>
        </w:r>
      </w:hyperlink>
      <w:r w:rsidR="001450DB" w:rsidRPr="001450DB">
        <w:br/>
        <w:t>Ke 19.9., Pieni sali</w:t>
      </w:r>
      <w:r w:rsidR="001450DB" w:rsidRPr="001450DB">
        <w:rPr>
          <w:bCs/>
        </w:rPr>
        <w:br/>
      </w:r>
      <w:hyperlink r:id="rId11" w:history="1">
        <w:r w:rsidR="001450DB" w:rsidRPr="001450DB">
          <w:rPr>
            <w:rStyle w:val="Hyperlinkki"/>
          </w:rPr>
          <w:t>Olli Soikkeli</w:t>
        </w:r>
      </w:hyperlink>
      <w:r w:rsidR="001450DB" w:rsidRPr="001450DB">
        <w:br/>
      </w:r>
      <w:r w:rsidR="001450DB" w:rsidRPr="001450DB">
        <w:lastRenderedPageBreak/>
        <w:t>La 22.9., Pieni sali</w:t>
      </w:r>
      <w:r w:rsidR="001450DB" w:rsidRPr="001450DB">
        <w:rPr>
          <w:bCs/>
        </w:rPr>
        <w:br/>
      </w:r>
      <w:hyperlink r:id="rId12" w:history="1">
        <w:r w:rsidR="001450DB" w:rsidRPr="001450DB">
          <w:rPr>
            <w:rStyle w:val="Hyperlinkki"/>
          </w:rPr>
          <w:t>Lasse Heikkilä &amp; Pekka Simojoki: Sovinto</w:t>
        </w:r>
      </w:hyperlink>
      <w:r w:rsidR="001450DB" w:rsidRPr="001450DB">
        <w:br/>
        <w:t>Su 30.9., Iso Sali</w:t>
      </w:r>
      <w:r w:rsidR="001450DB" w:rsidRPr="001450DB">
        <w:br/>
      </w:r>
      <w:hyperlink r:id="rId13" w:history="1">
        <w:r w:rsidR="001450DB" w:rsidRPr="001450DB">
          <w:rPr>
            <w:rStyle w:val="Hyperlinkki"/>
          </w:rPr>
          <w:t>Anssi Kela</w:t>
        </w:r>
      </w:hyperlink>
      <w:r w:rsidR="001450DB" w:rsidRPr="001450DB">
        <w:br/>
        <w:t>To 11.10., Iso Sali</w:t>
      </w:r>
      <w:r w:rsidR="001450DB" w:rsidRPr="001450DB">
        <w:br/>
      </w:r>
      <w:hyperlink r:id="rId14" w:history="1">
        <w:r w:rsidR="001450DB" w:rsidRPr="001450DB">
          <w:rPr>
            <w:rStyle w:val="Hyperlinkki"/>
          </w:rPr>
          <w:t>SääMääHää</w:t>
        </w:r>
      </w:hyperlink>
      <w:r w:rsidR="001450DB" w:rsidRPr="001450DB">
        <w:t xml:space="preserve"> </w:t>
      </w:r>
      <w:r w:rsidR="001450DB" w:rsidRPr="001450DB">
        <w:br/>
        <w:t>La 20.10. alkaen, Pieni sali</w:t>
      </w:r>
      <w:r w:rsidR="001450DB" w:rsidRPr="001450DB">
        <w:rPr>
          <w:bCs/>
        </w:rPr>
        <w:br/>
      </w:r>
      <w:hyperlink r:id="rId15" w:history="1">
        <w:r w:rsidR="001450DB" w:rsidRPr="001450DB">
          <w:rPr>
            <w:rStyle w:val="Hyperlinkki"/>
            <w:bCs/>
          </w:rPr>
          <w:t>Katri Helena – 55 vuotta estradeilla</w:t>
        </w:r>
      </w:hyperlink>
      <w:r w:rsidR="001450DB" w:rsidRPr="001450DB">
        <w:rPr>
          <w:bCs/>
        </w:rPr>
        <w:br/>
        <w:t>la 27.10., Iso Sali</w:t>
      </w:r>
      <w:r w:rsidR="001450DB" w:rsidRPr="001450DB">
        <w:rPr>
          <w:bCs/>
        </w:rPr>
        <w:br/>
      </w:r>
      <w:hyperlink r:id="rId16" w:history="1">
        <w:r w:rsidR="001450DB" w:rsidRPr="001450DB">
          <w:rPr>
            <w:rStyle w:val="Hyperlinkki"/>
          </w:rPr>
          <w:t>Ilmavoimien Big Band solistina Juha Hostikka</w:t>
        </w:r>
      </w:hyperlink>
      <w:r w:rsidR="001450DB" w:rsidRPr="001450DB">
        <w:br/>
        <w:t>Ke 7.11., Pieni sali</w:t>
      </w:r>
      <w:r w:rsidR="001450DB" w:rsidRPr="001450DB">
        <w:rPr>
          <w:bCs/>
        </w:rPr>
        <w:br/>
      </w:r>
      <w:hyperlink r:id="rId17" w:history="1">
        <w:r w:rsidR="001450DB" w:rsidRPr="001450DB">
          <w:rPr>
            <w:rStyle w:val="Hyperlinkki"/>
            <w:bCs/>
          </w:rPr>
          <w:t>Ulla Tapaninen – Lava-ammuntaa V</w:t>
        </w:r>
      </w:hyperlink>
      <w:r w:rsidR="001450DB" w:rsidRPr="001450DB">
        <w:rPr>
          <w:bCs/>
        </w:rPr>
        <w:br/>
      </w:r>
      <w:r w:rsidR="001450DB" w:rsidRPr="001450DB">
        <w:t>To–pe 8.–9.11, Pieni Sali</w:t>
      </w:r>
      <w:r w:rsidR="001450DB" w:rsidRPr="001450DB">
        <w:br/>
      </w:r>
      <w:hyperlink r:id="rId18" w:history="1">
        <w:r w:rsidR="001450DB" w:rsidRPr="001450DB">
          <w:rPr>
            <w:rStyle w:val="Hyperlinkki"/>
          </w:rPr>
          <w:t>Tuomari Nurmio</w:t>
        </w:r>
      </w:hyperlink>
      <w:r w:rsidR="001450DB" w:rsidRPr="001450DB">
        <w:br/>
        <w:t>Ke 21.11., Pieni Sali</w:t>
      </w:r>
      <w:r w:rsidR="001450DB" w:rsidRPr="001450DB">
        <w:br/>
      </w:r>
      <w:hyperlink r:id="rId19" w:history="1">
        <w:r w:rsidR="001450DB" w:rsidRPr="001450DB">
          <w:rPr>
            <w:rStyle w:val="Hyperlinkki"/>
          </w:rPr>
          <w:t>Ilkka Heiskanen: Huovisen erikoiset</w:t>
        </w:r>
      </w:hyperlink>
      <w:r w:rsidR="001450DB" w:rsidRPr="001450DB">
        <w:br/>
        <w:t>Su 25.11., Pieni sali</w:t>
      </w:r>
      <w:r w:rsidR="001450DB" w:rsidRPr="001450DB">
        <w:rPr>
          <w:bCs/>
        </w:rPr>
        <w:br/>
      </w:r>
      <w:hyperlink r:id="rId20" w:history="1">
        <w:r w:rsidR="001450DB" w:rsidRPr="001450DB">
          <w:rPr>
            <w:rStyle w:val="Hyperlinkki"/>
            <w:bCs/>
          </w:rPr>
          <w:t>Glenn Hughes performs Classic Deep Purple Live</w:t>
        </w:r>
      </w:hyperlink>
      <w:r w:rsidR="001450DB" w:rsidRPr="001450DB">
        <w:rPr>
          <w:bCs/>
        </w:rPr>
        <w:br/>
        <w:t>To 29.11., Sorsapuistosali</w:t>
      </w:r>
      <w:r w:rsidR="001450DB" w:rsidRPr="001450DB">
        <w:rPr>
          <w:bCs/>
        </w:rPr>
        <w:br/>
      </w:r>
      <w:hyperlink r:id="rId21" w:history="1">
        <w:r w:rsidR="001450DB" w:rsidRPr="001450DB">
          <w:rPr>
            <w:rStyle w:val="Hyperlinkki"/>
          </w:rPr>
          <w:t>Elvis Christmas</w:t>
        </w:r>
      </w:hyperlink>
      <w:r w:rsidR="001450DB" w:rsidRPr="001450DB">
        <w:br/>
        <w:t>To 13.12., Pieni Sali</w:t>
      </w:r>
      <w:r w:rsidR="001450DB" w:rsidRPr="001450DB">
        <w:br/>
      </w:r>
      <w:r w:rsidR="001450DB" w:rsidRPr="001450DB">
        <w:br/>
        <w:t xml:space="preserve">Kaikki syyskauden konsertit: </w:t>
      </w:r>
      <w:hyperlink r:id="rId22" w:history="1">
        <w:r w:rsidR="001450DB" w:rsidRPr="001450DB">
          <w:rPr>
            <w:rStyle w:val="Hyperlinkki"/>
          </w:rPr>
          <w:t>www.tampere-talo.fi/tapahtumat</w:t>
        </w:r>
      </w:hyperlink>
      <w:r w:rsidR="001450DB" w:rsidRPr="001450DB">
        <w:t xml:space="preserve"> </w:t>
      </w:r>
      <w:r w:rsidR="00AD7534">
        <w:br/>
      </w:r>
      <w:r w:rsidR="00AD7534">
        <w:br/>
      </w:r>
      <w:r w:rsidR="00AD7534" w:rsidRPr="00561313">
        <w:rPr>
          <w:b/>
          <w:bCs/>
        </w:rPr>
        <w:t>Kuvia uusista konserttijulkistuksista:</w:t>
      </w:r>
      <w:r w:rsidR="00AD7534">
        <w:rPr>
          <w:bCs/>
        </w:rPr>
        <w:br/>
      </w:r>
      <w:hyperlink r:id="rId23" w:history="1">
        <w:r w:rsidR="00AD7534" w:rsidRPr="00853580">
          <w:rPr>
            <w:rStyle w:val="Hyperlinkki"/>
            <w:bCs/>
          </w:rPr>
          <w:t>https://www.dropbox.com/sh/1kr1jrn817lve6k/AAARmdeK_IbP_1AyvQ_d3Moda?dl=0</w:t>
        </w:r>
      </w:hyperlink>
      <w:bookmarkStart w:id="0" w:name="_GoBack"/>
      <w:bookmarkEnd w:id="0"/>
      <w:r w:rsidR="001450DB" w:rsidRPr="001450DB">
        <w:br/>
      </w:r>
      <w:r w:rsidR="001450DB" w:rsidRPr="001450DB">
        <w:br/>
      </w:r>
      <w:r w:rsidR="001450DB" w:rsidRPr="001450DB">
        <w:rPr>
          <w:b/>
        </w:rPr>
        <w:t>Lisätiedot ja haastattelupyynnöt:</w:t>
      </w:r>
      <w:r w:rsidR="001450DB" w:rsidRPr="001450DB">
        <w:br/>
        <w:t xml:space="preserve">Viestintäpäällikkö Jaani Haapasalo, </w:t>
      </w:r>
      <w:hyperlink r:id="rId24" w:history="1">
        <w:r w:rsidR="001450DB" w:rsidRPr="001450DB">
          <w:rPr>
            <w:rStyle w:val="Hyperlinkki"/>
          </w:rPr>
          <w:t>jaani.haapasalo@tampere-talo.fi</w:t>
        </w:r>
      </w:hyperlink>
      <w:r w:rsidR="001450DB" w:rsidRPr="001450DB">
        <w:t>, 050 353 6440</w:t>
      </w:r>
    </w:p>
    <w:sectPr w:rsidR="00CE0F26" w:rsidSect="00F34A83">
      <w:headerReference w:type="even" r:id="rId25"/>
      <w:headerReference w:type="default" r:id="rId26"/>
      <w:footerReference w:type="default" r:id="rId27"/>
      <w:headerReference w:type="first" r:id="rId28"/>
      <w:footerReference w:type="first" r:id="rId29"/>
      <w:pgSz w:w="11906" w:h="16838"/>
      <w:pgMar w:top="2303" w:right="1134" w:bottom="1551" w:left="1134" w:header="709" w:footer="168" w:gutter="0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DE7846B" w14:textId="77777777" w:rsidR="006D56DC" w:rsidRDefault="006D56DC">
      <w:r>
        <w:separator/>
      </w:r>
    </w:p>
  </w:endnote>
  <w:endnote w:type="continuationSeparator" w:id="0">
    <w:p w14:paraId="3F928B21" w14:textId="77777777" w:rsidR="006D56DC" w:rsidRDefault="006D56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lanOT-News">
    <w:charset w:val="00"/>
    <w:family w:val="auto"/>
    <w:pitch w:val="variable"/>
    <w:sig w:usb0="800000AF" w:usb1="4000205B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nionPro-Regular">
    <w:charset w:val="00"/>
    <w:family w:val="auto"/>
    <w:pitch w:val="variable"/>
    <w:sig w:usb0="60000287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464E06E" w14:textId="77777777" w:rsidR="003D3A65" w:rsidRDefault="003D3A65" w:rsidP="003D3A65">
    <w:pPr>
      <w:pStyle w:val="BasicParagraph"/>
      <w:tabs>
        <w:tab w:val="left" w:pos="2268"/>
        <w:tab w:val="right" w:pos="9638"/>
      </w:tabs>
      <w:spacing w:line="240" w:lineRule="auto"/>
      <w:ind w:left="5670" w:firstLine="1021"/>
      <w:jc w:val="both"/>
      <w:rPr>
        <w:rFonts w:ascii="Arial" w:hAnsi="Arial" w:cs="Arial"/>
        <w:sz w:val="15"/>
        <w:szCs w:val="15"/>
        <w:lang w:val="fi-FI"/>
      </w:rPr>
    </w:pPr>
  </w:p>
  <w:p w14:paraId="5E74E097" w14:textId="77777777" w:rsidR="00DF3812" w:rsidRPr="007035AB" w:rsidRDefault="00DF3812" w:rsidP="00DF3812">
    <w:pPr>
      <w:pStyle w:val="Yltunniste"/>
      <w:framePr w:w="205" w:h="289" w:hRule="exact" w:wrap="none" w:vAnchor="text" w:hAnchor="page" w:x="5641" w:y="74"/>
      <w:rPr>
        <w:rStyle w:val="Sivunumero"/>
        <w:sz w:val="18"/>
      </w:rPr>
    </w:pPr>
    <w:r w:rsidRPr="007035AB">
      <w:rPr>
        <w:rStyle w:val="Sivunumero"/>
        <w:sz w:val="18"/>
      </w:rPr>
      <w:fldChar w:fldCharType="begin"/>
    </w:r>
    <w:r w:rsidRPr="007035AB">
      <w:rPr>
        <w:rStyle w:val="Sivunumero"/>
        <w:sz w:val="18"/>
      </w:rPr>
      <w:instrText xml:space="preserve">PAGE  </w:instrText>
    </w:r>
    <w:r w:rsidRPr="007035AB">
      <w:rPr>
        <w:rStyle w:val="Sivunumero"/>
        <w:sz w:val="18"/>
      </w:rPr>
      <w:fldChar w:fldCharType="separate"/>
    </w:r>
    <w:r w:rsidR="00AD7534">
      <w:rPr>
        <w:rStyle w:val="Sivunumero"/>
        <w:noProof/>
        <w:sz w:val="18"/>
      </w:rPr>
      <w:t>1</w:t>
    </w:r>
    <w:r w:rsidRPr="007035AB">
      <w:rPr>
        <w:rStyle w:val="Sivunumero"/>
        <w:sz w:val="18"/>
      </w:rPr>
      <w:fldChar w:fldCharType="end"/>
    </w:r>
  </w:p>
  <w:p w14:paraId="256F8B02" w14:textId="77777777" w:rsidR="001F4590" w:rsidRDefault="001F4590" w:rsidP="003D3A65">
    <w:pPr>
      <w:pStyle w:val="BasicParagraph"/>
      <w:tabs>
        <w:tab w:val="left" w:pos="2268"/>
        <w:tab w:val="right" w:pos="9638"/>
      </w:tabs>
      <w:spacing w:line="240" w:lineRule="auto"/>
      <w:ind w:left="5670" w:firstLine="1021"/>
      <w:jc w:val="both"/>
      <w:rPr>
        <w:rFonts w:ascii="Arial" w:hAnsi="Arial" w:cs="Arial"/>
        <w:sz w:val="15"/>
        <w:szCs w:val="15"/>
        <w:lang w:val="fi-FI"/>
      </w:rPr>
    </w:pPr>
  </w:p>
  <w:p w14:paraId="573FE605" w14:textId="6C06286A" w:rsidR="003D3A65" w:rsidRPr="00D3677C" w:rsidRDefault="003D3A65" w:rsidP="003D3A65">
    <w:pPr>
      <w:pStyle w:val="BasicParagraph"/>
      <w:tabs>
        <w:tab w:val="left" w:pos="2268"/>
        <w:tab w:val="right" w:pos="9638"/>
      </w:tabs>
      <w:spacing w:line="240" w:lineRule="auto"/>
      <w:ind w:left="5670" w:firstLine="1021"/>
      <w:jc w:val="both"/>
      <w:rPr>
        <w:rFonts w:ascii="Arial" w:hAnsi="Arial" w:cs="Arial"/>
        <w:sz w:val="15"/>
        <w:szCs w:val="15"/>
        <w:lang w:val="fi-FI"/>
      </w:rPr>
    </w:pPr>
    <w:r>
      <w:rPr>
        <w:noProof/>
        <w:sz w:val="16"/>
        <w:szCs w:val="16"/>
        <w:lang w:val="fi-FI" w:eastAsia="fi-FI"/>
      </w:rPr>
      <w:drawing>
        <wp:anchor distT="0" distB="0" distL="114300" distR="114300" simplePos="0" relativeHeight="251678720" behindDoc="1" locked="0" layoutInCell="1" allowOverlap="1" wp14:anchorId="3EF1AF6B" wp14:editId="4D3BDA2C">
          <wp:simplePos x="0" y="0"/>
          <wp:positionH relativeFrom="column">
            <wp:posOffset>-774401</wp:posOffset>
          </wp:positionH>
          <wp:positionV relativeFrom="page">
            <wp:posOffset>9945893</wp:posOffset>
          </wp:positionV>
          <wp:extent cx="2253600" cy="540000"/>
          <wp:effectExtent l="0" t="0" r="7620" b="0"/>
          <wp:wrapNone/>
          <wp:docPr id="13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tamperetalo_yht_nimet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53600" cy="54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F3812">
      <w:rPr>
        <w:rFonts w:ascii="Arial" w:hAnsi="Arial" w:cs="Arial"/>
        <w:sz w:val="15"/>
        <w:szCs w:val="15"/>
        <w:lang w:val="fi-FI"/>
      </w:rPr>
      <w:t xml:space="preserve">     </w:t>
    </w:r>
    <w:r w:rsidRPr="00D3677C">
      <w:rPr>
        <w:rFonts w:ascii="Arial" w:hAnsi="Arial" w:cs="Arial"/>
        <w:sz w:val="15"/>
        <w:szCs w:val="15"/>
        <w:lang w:val="fi-FI"/>
      </w:rPr>
      <w:t>Tampere-talo Oy</w:t>
    </w:r>
  </w:p>
  <w:p w14:paraId="4968257B" w14:textId="5642B57F" w:rsidR="003D3A65" w:rsidRPr="00D3677C" w:rsidRDefault="00DF3812" w:rsidP="003D3A65">
    <w:pPr>
      <w:pStyle w:val="BasicParagraph"/>
      <w:tabs>
        <w:tab w:val="left" w:pos="2268"/>
        <w:tab w:val="right" w:pos="9638"/>
      </w:tabs>
      <w:spacing w:line="240" w:lineRule="auto"/>
      <w:ind w:left="5670" w:firstLine="1021"/>
      <w:jc w:val="both"/>
      <w:rPr>
        <w:rFonts w:ascii="Arial" w:hAnsi="Arial" w:cs="Arial"/>
        <w:sz w:val="15"/>
        <w:szCs w:val="15"/>
        <w:lang w:val="fi-FI"/>
      </w:rPr>
    </w:pPr>
    <w:r>
      <w:rPr>
        <w:rFonts w:ascii="Arial" w:hAnsi="Arial" w:cs="Arial"/>
        <w:sz w:val="15"/>
        <w:szCs w:val="15"/>
        <w:lang w:val="fi-FI"/>
      </w:rPr>
      <w:t xml:space="preserve">     </w:t>
    </w:r>
    <w:r w:rsidR="003D3A65" w:rsidRPr="00D3677C">
      <w:rPr>
        <w:rFonts w:ascii="Arial" w:hAnsi="Arial" w:cs="Arial"/>
        <w:sz w:val="15"/>
        <w:szCs w:val="15"/>
        <w:lang w:val="fi-FI"/>
      </w:rPr>
      <w:t xml:space="preserve">Yliopistonkatu 55 / PL16, 33101 Tampere </w:t>
    </w:r>
  </w:p>
  <w:p w14:paraId="3B72CD74" w14:textId="5839A958" w:rsidR="003D3A65" w:rsidRPr="00D3677C" w:rsidRDefault="00DF3812" w:rsidP="003D3A65">
    <w:pPr>
      <w:pStyle w:val="BasicParagraph"/>
      <w:tabs>
        <w:tab w:val="left" w:pos="2268"/>
        <w:tab w:val="right" w:pos="9638"/>
      </w:tabs>
      <w:spacing w:line="240" w:lineRule="auto"/>
      <w:ind w:left="5670" w:firstLine="1021"/>
      <w:jc w:val="both"/>
      <w:rPr>
        <w:rFonts w:ascii="Arial" w:hAnsi="Arial" w:cs="Arial"/>
        <w:sz w:val="15"/>
        <w:szCs w:val="15"/>
        <w:lang w:val="fi-FI"/>
      </w:rPr>
    </w:pPr>
    <w:r w:rsidRPr="00662537">
      <w:rPr>
        <w:rFonts w:ascii="Arial" w:hAnsi="Arial" w:cs="Arial"/>
        <w:noProof/>
        <w:sz w:val="16"/>
        <w:szCs w:val="16"/>
        <w:lang w:val="fi-FI" w:eastAsia="fi-FI"/>
      </w:rPr>
      <w:drawing>
        <wp:anchor distT="0" distB="0" distL="114300" distR="114300" simplePos="0" relativeHeight="251676672" behindDoc="0" locked="0" layoutInCell="1" allowOverlap="1" wp14:anchorId="07AC0064" wp14:editId="73862866">
          <wp:simplePos x="0" y="0"/>
          <wp:positionH relativeFrom="column">
            <wp:posOffset>1766423</wp:posOffset>
          </wp:positionH>
          <wp:positionV relativeFrom="page">
            <wp:posOffset>10281285</wp:posOffset>
          </wp:positionV>
          <wp:extent cx="2278380" cy="121920"/>
          <wp:effectExtent l="0" t="0" r="7620" b="0"/>
          <wp:wrapNone/>
          <wp:docPr id="14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tamperetalo_some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78380" cy="1219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ial" w:hAnsi="Arial" w:cs="Arial"/>
        <w:sz w:val="15"/>
        <w:szCs w:val="15"/>
        <w:lang w:val="fi-FI"/>
      </w:rPr>
      <w:t xml:space="preserve">     puh. </w:t>
    </w:r>
    <w:r w:rsidR="003D3A65" w:rsidRPr="00D3677C">
      <w:rPr>
        <w:rFonts w:ascii="Arial" w:hAnsi="Arial" w:cs="Arial"/>
        <w:sz w:val="15"/>
        <w:szCs w:val="15"/>
        <w:lang w:val="fi-FI"/>
      </w:rPr>
      <w:t xml:space="preserve">03 243 4111  </w:t>
    </w:r>
  </w:p>
  <w:p w14:paraId="7C03A4E6" w14:textId="5E119486" w:rsidR="00E11DF1" w:rsidRPr="001F4590" w:rsidRDefault="00DF3812" w:rsidP="001F4590">
    <w:pPr>
      <w:pStyle w:val="BasicParagraph"/>
      <w:tabs>
        <w:tab w:val="left" w:pos="2268"/>
        <w:tab w:val="right" w:pos="9638"/>
      </w:tabs>
      <w:spacing w:line="240" w:lineRule="auto"/>
      <w:ind w:left="5670" w:firstLine="1021"/>
      <w:jc w:val="both"/>
      <w:rPr>
        <w:rFonts w:ascii="Arial" w:hAnsi="Arial" w:cs="Arial"/>
        <w:sz w:val="15"/>
        <w:szCs w:val="15"/>
        <w:lang w:val="fi-FI"/>
      </w:rPr>
    </w:pPr>
    <w:r>
      <w:rPr>
        <w:rFonts w:ascii="Arial" w:hAnsi="Arial" w:cs="Arial"/>
        <w:sz w:val="15"/>
        <w:szCs w:val="15"/>
        <w:lang w:val="fi-FI"/>
      </w:rPr>
      <w:t xml:space="preserve">     </w:t>
    </w:r>
    <w:r w:rsidR="003D3A65" w:rsidRPr="00D3677C">
      <w:rPr>
        <w:rFonts w:ascii="Arial" w:hAnsi="Arial" w:cs="Arial"/>
        <w:sz w:val="15"/>
        <w:szCs w:val="15"/>
        <w:lang w:val="fi-FI"/>
      </w:rPr>
      <w:t xml:space="preserve">Y-Tunnus 0706363-7 / ALV </w:t>
    </w:r>
    <w:proofErr w:type="spellStart"/>
    <w:r w:rsidR="003D3A65" w:rsidRPr="00D3677C">
      <w:rPr>
        <w:rFonts w:ascii="Arial" w:hAnsi="Arial" w:cs="Arial"/>
        <w:sz w:val="15"/>
        <w:szCs w:val="15"/>
        <w:lang w:val="fi-FI"/>
      </w:rPr>
      <w:t>rek</w:t>
    </w:r>
    <w:proofErr w:type="spellEnd"/>
    <w:r w:rsidR="003D3A65" w:rsidRPr="00D3677C">
      <w:rPr>
        <w:rFonts w:ascii="Arial" w:hAnsi="Arial" w:cs="Arial"/>
        <w:sz w:val="15"/>
        <w:szCs w:val="15"/>
        <w:lang w:val="fi-FI"/>
      </w:rPr>
      <w:t>.</w:t>
    </w:r>
  </w:p>
  <w:p w14:paraId="32D9F415" w14:textId="2A75168F" w:rsidR="00E11DF1" w:rsidRDefault="00E11DF1">
    <w:pPr>
      <w:pStyle w:val="Alatunniste"/>
      <w:rPr>
        <w:sz w:val="18"/>
        <w:szCs w:val="18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B1CFF86" w14:textId="090A003B" w:rsidR="00662537" w:rsidRDefault="00662537" w:rsidP="003D3A65">
    <w:pPr>
      <w:pStyle w:val="Alatunniste"/>
      <w:rPr>
        <w:sz w:val="14"/>
        <w:szCs w:val="14"/>
      </w:rPr>
    </w:pPr>
    <w:r>
      <w:rPr>
        <w:noProof/>
        <w:sz w:val="16"/>
        <w:szCs w:val="16"/>
        <w:lang w:eastAsia="fi-FI"/>
      </w:rPr>
      <w:drawing>
        <wp:anchor distT="0" distB="0" distL="114300" distR="114300" simplePos="0" relativeHeight="251672576" behindDoc="1" locked="0" layoutInCell="1" allowOverlap="1" wp14:anchorId="31CA66EC" wp14:editId="18B74768">
          <wp:simplePos x="0" y="0"/>
          <wp:positionH relativeFrom="column">
            <wp:posOffset>-769821</wp:posOffset>
          </wp:positionH>
          <wp:positionV relativeFrom="page">
            <wp:posOffset>9964074</wp:posOffset>
          </wp:positionV>
          <wp:extent cx="2253600" cy="540000"/>
          <wp:effectExtent l="0" t="0" r="7620" b="0"/>
          <wp:wrapNone/>
          <wp:docPr id="16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tamperetalo_yht_nimet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53600" cy="54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23F2A0B" w14:textId="312E5C8D" w:rsidR="00B750D2" w:rsidRPr="00D3677C" w:rsidRDefault="00B750D2" w:rsidP="00251F7F">
    <w:pPr>
      <w:pStyle w:val="BasicParagraph"/>
      <w:tabs>
        <w:tab w:val="left" w:pos="2268"/>
        <w:tab w:val="right" w:pos="9638"/>
      </w:tabs>
      <w:spacing w:line="240" w:lineRule="auto"/>
      <w:ind w:left="5216" w:firstLine="1021"/>
      <w:jc w:val="both"/>
      <w:rPr>
        <w:rFonts w:ascii="Arial" w:hAnsi="Arial" w:cs="Arial"/>
        <w:sz w:val="15"/>
        <w:szCs w:val="15"/>
        <w:lang w:val="fi-FI"/>
      </w:rPr>
    </w:pPr>
    <w:r w:rsidRPr="00D3677C">
      <w:rPr>
        <w:rFonts w:ascii="Arial" w:hAnsi="Arial" w:cs="Arial"/>
        <w:sz w:val="15"/>
        <w:szCs w:val="15"/>
        <w:lang w:val="fi-FI"/>
      </w:rPr>
      <w:t>Tampere-talo Oy</w:t>
    </w:r>
  </w:p>
  <w:p w14:paraId="1C3CB540" w14:textId="6FD32935" w:rsidR="00B750D2" w:rsidRPr="00D3677C" w:rsidRDefault="00B750D2" w:rsidP="00251F7F">
    <w:pPr>
      <w:pStyle w:val="BasicParagraph"/>
      <w:tabs>
        <w:tab w:val="left" w:pos="2268"/>
        <w:tab w:val="right" w:pos="9638"/>
      </w:tabs>
      <w:spacing w:line="240" w:lineRule="auto"/>
      <w:ind w:left="5216" w:firstLine="1021"/>
      <w:jc w:val="both"/>
      <w:rPr>
        <w:rFonts w:ascii="Arial" w:hAnsi="Arial" w:cs="Arial"/>
        <w:sz w:val="15"/>
        <w:szCs w:val="15"/>
        <w:lang w:val="fi-FI"/>
      </w:rPr>
    </w:pPr>
    <w:r w:rsidRPr="00D3677C">
      <w:rPr>
        <w:rFonts w:ascii="Arial" w:hAnsi="Arial" w:cs="Arial"/>
        <w:sz w:val="15"/>
        <w:szCs w:val="15"/>
        <w:lang w:val="fi-FI"/>
      </w:rPr>
      <w:t>Yliopistonkatu 55</w:t>
    </w:r>
    <w:r w:rsidR="00662537" w:rsidRPr="00D3677C">
      <w:rPr>
        <w:rFonts w:ascii="Arial" w:hAnsi="Arial" w:cs="Arial"/>
        <w:sz w:val="15"/>
        <w:szCs w:val="15"/>
        <w:lang w:val="fi-FI"/>
      </w:rPr>
      <w:t xml:space="preserve"> </w:t>
    </w:r>
    <w:r w:rsidRPr="00D3677C">
      <w:rPr>
        <w:rFonts w:ascii="Arial" w:hAnsi="Arial" w:cs="Arial"/>
        <w:sz w:val="15"/>
        <w:szCs w:val="15"/>
        <w:lang w:val="fi-FI"/>
      </w:rPr>
      <w:t>/</w:t>
    </w:r>
    <w:r w:rsidR="00662537" w:rsidRPr="00D3677C">
      <w:rPr>
        <w:rFonts w:ascii="Arial" w:hAnsi="Arial" w:cs="Arial"/>
        <w:sz w:val="15"/>
        <w:szCs w:val="15"/>
        <w:lang w:val="fi-FI"/>
      </w:rPr>
      <w:t xml:space="preserve"> </w:t>
    </w:r>
    <w:r w:rsidRPr="00D3677C">
      <w:rPr>
        <w:rFonts w:ascii="Arial" w:hAnsi="Arial" w:cs="Arial"/>
        <w:sz w:val="15"/>
        <w:szCs w:val="15"/>
        <w:lang w:val="fi-FI"/>
      </w:rPr>
      <w:t xml:space="preserve">PL16, 33101 Tampere </w:t>
    </w:r>
  </w:p>
  <w:p w14:paraId="01BA28B8" w14:textId="77777777" w:rsidR="00662537" w:rsidRPr="00D3677C" w:rsidRDefault="00B750D2" w:rsidP="00251F7F">
    <w:pPr>
      <w:pStyle w:val="BasicParagraph"/>
      <w:tabs>
        <w:tab w:val="left" w:pos="2268"/>
        <w:tab w:val="right" w:pos="9638"/>
      </w:tabs>
      <w:spacing w:line="240" w:lineRule="auto"/>
      <w:ind w:left="5216" w:firstLine="1021"/>
      <w:jc w:val="both"/>
      <w:rPr>
        <w:rFonts w:ascii="Arial" w:hAnsi="Arial" w:cs="Arial"/>
        <w:sz w:val="15"/>
        <w:szCs w:val="15"/>
        <w:lang w:val="fi-FI"/>
      </w:rPr>
    </w:pPr>
    <w:r w:rsidRPr="00D3677C">
      <w:rPr>
        <w:rFonts w:ascii="Arial" w:hAnsi="Arial" w:cs="Arial"/>
        <w:sz w:val="15"/>
        <w:szCs w:val="15"/>
        <w:lang w:val="fi-FI"/>
      </w:rPr>
      <w:t xml:space="preserve">03 243 4111 </w:t>
    </w:r>
    <w:r w:rsidR="00662537" w:rsidRPr="00D3677C">
      <w:rPr>
        <w:rFonts w:ascii="Arial" w:hAnsi="Arial" w:cs="Arial"/>
        <w:sz w:val="15"/>
        <w:szCs w:val="15"/>
        <w:lang w:val="fi-FI"/>
      </w:rPr>
      <w:t xml:space="preserve"> </w:t>
    </w:r>
  </w:p>
  <w:p w14:paraId="6DB9A54D" w14:textId="77777777" w:rsidR="00D3677C" w:rsidRDefault="00B750D2" w:rsidP="00251F7F">
    <w:pPr>
      <w:pStyle w:val="BasicParagraph"/>
      <w:tabs>
        <w:tab w:val="left" w:pos="2268"/>
        <w:tab w:val="right" w:pos="9638"/>
      </w:tabs>
      <w:spacing w:line="240" w:lineRule="auto"/>
      <w:ind w:left="5216" w:firstLine="1021"/>
      <w:jc w:val="both"/>
      <w:rPr>
        <w:rFonts w:ascii="Arial" w:hAnsi="Arial" w:cs="Arial"/>
        <w:sz w:val="15"/>
        <w:szCs w:val="15"/>
        <w:lang w:val="fi-FI"/>
      </w:rPr>
    </w:pPr>
    <w:r w:rsidRPr="00D3677C">
      <w:rPr>
        <w:rFonts w:ascii="Arial" w:hAnsi="Arial" w:cs="Arial"/>
        <w:sz w:val="15"/>
        <w:szCs w:val="15"/>
        <w:lang w:val="fi-FI"/>
      </w:rPr>
      <w:t xml:space="preserve">Y-Tunnus 0706363-7 / ALV </w:t>
    </w:r>
    <w:proofErr w:type="spellStart"/>
    <w:r w:rsidRPr="00D3677C">
      <w:rPr>
        <w:rFonts w:ascii="Arial" w:hAnsi="Arial" w:cs="Arial"/>
        <w:sz w:val="15"/>
        <w:szCs w:val="15"/>
        <w:lang w:val="fi-FI"/>
      </w:rPr>
      <w:t>rek</w:t>
    </w:r>
    <w:proofErr w:type="spellEnd"/>
    <w:r w:rsidRPr="00D3677C">
      <w:rPr>
        <w:rFonts w:ascii="Arial" w:hAnsi="Arial" w:cs="Arial"/>
        <w:sz w:val="15"/>
        <w:szCs w:val="15"/>
        <w:lang w:val="fi-FI"/>
      </w:rPr>
      <w:t>.</w:t>
    </w:r>
  </w:p>
  <w:p w14:paraId="56E57C83" w14:textId="06077C61" w:rsidR="00662537" w:rsidRPr="00D3677C" w:rsidRDefault="00662537" w:rsidP="00D3677C">
    <w:pPr>
      <w:pStyle w:val="BasicParagraph"/>
      <w:tabs>
        <w:tab w:val="left" w:pos="2268"/>
        <w:tab w:val="right" w:pos="9638"/>
      </w:tabs>
      <w:spacing w:line="240" w:lineRule="auto"/>
      <w:ind w:left="5216" w:firstLine="1021"/>
      <w:jc w:val="both"/>
      <w:rPr>
        <w:rFonts w:ascii="Arial" w:hAnsi="Arial" w:cs="Arial"/>
        <w:sz w:val="14"/>
        <w:szCs w:val="14"/>
        <w:lang w:val="fi-FI"/>
      </w:rPr>
    </w:pPr>
    <w:r w:rsidRPr="00662537">
      <w:rPr>
        <w:rFonts w:ascii="Arial" w:hAnsi="Arial" w:cs="Arial"/>
        <w:noProof/>
        <w:sz w:val="16"/>
        <w:szCs w:val="16"/>
        <w:lang w:val="fi-FI" w:eastAsia="fi-FI"/>
      </w:rPr>
      <w:drawing>
        <wp:anchor distT="0" distB="0" distL="114300" distR="114300" simplePos="0" relativeHeight="251671552" behindDoc="0" locked="0" layoutInCell="1" allowOverlap="1" wp14:anchorId="0A4EFBB1" wp14:editId="360C81AD">
          <wp:simplePos x="0" y="0"/>
          <wp:positionH relativeFrom="column">
            <wp:posOffset>3960495</wp:posOffset>
          </wp:positionH>
          <wp:positionV relativeFrom="page">
            <wp:posOffset>10309225</wp:posOffset>
          </wp:positionV>
          <wp:extent cx="2278800" cy="122400"/>
          <wp:effectExtent l="0" t="0" r="0" b="5080"/>
          <wp:wrapNone/>
          <wp:docPr id="17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tamperetalo_some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78800" cy="122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CE697EA" w14:textId="77777777" w:rsidR="00662537" w:rsidRPr="00D3677C" w:rsidRDefault="00662537" w:rsidP="00662537">
    <w:pPr>
      <w:pStyle w:val="BasicParagraph"/>
      <w:tabs>
        <w:tab w:val="left" w:pos="2268"/>
        <w:tab w:val="right" w:pos="9638"/>
      </w:tabs>
      <w:ind w:left="5216" w:firstLine="1872"/>
      <w:jc w:val="both"/>
      <w:rPr>
        <w:rFonts w:ascii="Arial" w:hAnsi="Arial" w:cs="Arial"/>
        <w:sz w:val="14"/>
        <w:szCs w:val="14"/>
        <w:lang w:val="fi-FI"/>
      </w:rPr>
    </w:pPr>
  </w:p>
  <w:p w14:paraId="136E3A16" w14:textId="6A998BA1" w:rsidR="00E11DF1" w:rsidRDefault="00E11DF1" w:rsidP="00662537">
    <w:pPr>
      <w:pStyle w:val="Alatunniste"/>
      <w:ind w:left="-1191" w:firstLine="1872"/>
      <w:rPr>
        <w:sz w:val="16"/>
        <w:szCs w:val="16"/>
      </w:rPr>
    </w:pPr>
  </w:p>
  <w:p w14:paraId="06B721F5" w14:textId="77777777" w:rsidR="00E11DF1" w:rsidRPr="00DC1E96" w:rsidRDefault="00E11DF1" w:rsidP="00B750D2">
    <w:pPr>
      <w:pStyle w:val="Alatunniste"/>
      <w:ind w:left="-1191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D34B074" w14:textId="77777777" w:rsidR="006D56DC" w:rsidRDefault="006D56DC">
      <w:r>
        <w:separator/>
      </w:r>
    </w:p>
  </w:footnote>
  <w:footnote w:type="continuationSeparator" w:id="0">
    <w:p w14:paraId="6A659E14" w14:textId="77777777" w:rsidR="006D56DC" w:rsidRDefault="006D56D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3358429" w14:textId="77777777" w:rsidR="003D3A65" w:rsidRDefault="003D3A65" w:rsidP="00740218">
    <w:pPr>
      <w:pStyle w:val="Yltunniste"/>
      <w:framePr w:wrap="none" w:vAnchor="text" w:hAnchor="margin" w:xAlign="right" w:y="1"/>
      <w:rPr>
        <w:rStyle w:val="Sivunumero"/>
      </w:rPr>
    </w:pPr>
    <w:r>
      <w:rPr>
        <w:rStyle w:val="Sivunumero"/>
      </w:rPr>
      <w:fldChar w:fldCharType="begin"/>
    </w:r>
    <w:r>
      <w:rPr>
        <w:rStyle w:val="Sivunumero"/>
      </w:rPr>
      <w:instrText xml:space="preserve">PAGE  </w:instrText>
    </w:r>
    <w:r>
      <w:rPr>
        <w:rStyle w:val="Sivunumero"/>
      </w:rPr>
      <w:fldChar w:fldCharType="separate"/>
    </w:r>
    <w:r>
      <w:rPr>
        <w:rStyle w:val="Sivunumero"/>
        <w:noProof/>
      </w:rPr>
      <w:t>2</w:t>
    </w:r>
    <w:r>
      <w:rPr>
        <w:rStyle w:val="Sivunumero"/>
      </w:rPr>
      <w:fldChar w:fldCharType="end"/>
    </w:r>
  </w:p>
  <w:p w14:paraId="2F30D8BE" w14:textId="77777777" w:rsidR="00DA231B" w:rsidRDefault="00DA231B" w:rsidP="003D3A65">
    <w:pPr>
      <w:pStyle w:val="Yltunniste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ABFA790" w14:textId="5D42A793" w:rsidR="00E11DF1" w:rsidRPr="003D3A65" w:rsidRDefault="003D3A65" w:rsidP="003D3A65">
    <w:pPr>
      <w:pStyle w:val="Yltunniste"/>
      <w:ind w:right="360"/>
    </w:pPr>
    <w:r>
      <w:rPr>
        <w:b/>
        <w:noProof/>
        <w:lang w:eastAsia="fi-FI"/>
      </w:rPr>
      <w:drawing>
        <wp:anchor distT="0" distB="0" distL="114300" distR="114300" simplePos="0" relativeHeight="251674624" behindDoc="1" locked="1" layoutInCell="1" allowOverlap="1" wp14:anchorId="5A0D05BE" wp14:editId="62334F49">
          <wp:simplePos x="0" y="0"/>
          <wp:positionH relativeFrom="column">
            <wp:posOffset>-704551</wp:posOffset>
          </wp:positionH>
          <wp:positionV relativeFrom="page">
            <wp:posOffset>-90170</wp:posOffset>
          </wp:positionV>
          <wp:extent cx="1393200" cy="1386000"/>
          <wp:effectExtent l="0" t="0" r="3810" b="11430"/>
          <wp:wrapNone/>
          <wp:docPr id="9" name="Kuva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Z:\Nettisivut\www.tampere-talo.fi\Logot Vektoreina\vaakalogo-kolmikielinen.em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393200" cy="1386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  <w:r>
      <w:tab/>
    </w:r>
    <w:r w:rsidR="001450DB">
      <w:t>9.5.2018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2815E07" w14:textId="77777777" w:rsidR="00F34A83" w:rsidRDefault="00F34A83" w:rsidP="00740218">
    <w:pPr>
      <w:pStyle w:val="Yltunniste"/>
      <w:framePr w:wrap="none" w:vAnchor="text" w:hAnchor="margin" w:xAlign="right" w:y="1"/>
      <w:rPr>
        <w:rStyle w:val="Sivunumero"/>
      </w:rPr>
    </w:pPr>
    <w:r>
      <w:rPr>
        <w:rStyle w:val="Sivunumero"/>
      </w:rPr>
      <w:fldChar w:fldCharType="begin"/>
    </w:r>
    <w:r>
      <w:rPr>
        <w:rStyle w:val="Sivunumero"/>
      </w:rPr>
      <w:instrText xml:space="preserve">PAGE  </w:instrText>
    </w:r>
    <w:r>
      <w:rPr>
        <w:rStyle w:val="Sivunumero"/>
      </w:rPr>
      <w:fldChar w:fldCharType="separate"/>
    </w:r>
    <w:r>
      <w:rPr>
        <w:rStyle w:val="Sivunumero"/>
        <w:noProof/>
      </w:rPr>
      <w:t>1</w:t>
    </w:r>
    <w:r>
      <w:rPr>
        <w:rStyle w:val="Sivunumero"/>
      </w:rPr>
      <w:fldChar w:fldCharType="end"/>
    </w:r>
  </w:p>
  <w:p w14:paraId="5298705B" w14:textId="44F7460B" w:rsidR="00E11DF1" w:rsidRPr="00EF3D41" w:rsidRDefault="00E11DF1" w:rsidP="00F34A83">
    <w:pPr>
      <w:pStyle w:val="Yltunniste"/>
      <w:spacing w:line="276" w:lineRule="auto"/>
      <w:ind w:right="360"/>
      <w:jc w:val="right"/>
      <w:rPr>
        <w:color w:val="4B4F54"/>
        <w:sz w:val="20"/>
        <w:szCs w:val="20"/>
      </w:rPr>
    </w:pPr>
    <w:r>
      <w:rPr>
        <w:b/>
        <w:noProof/>
        <w:lang w:eastAsia="fi-FI"/>
      </w:rPr>
      <w:drawing>
        <wp:anchor distT="0" distB="0" distL="114300" distR="114300" simplePos="0" relativeHeight="251658240" behindDoc="1" locked="0" layoutInCell="1" allowOverlap="1" wp14:anchorId="5AD13F55" wp14:editId="0470AF35">
          <wp:simplePos x="0" y="0"/>
          <wp:positionH relativeFrom="column">
            <wp:posOffset>-769274</wp:posOffset>
          </wp:positionH>
          <wp:positionV relativeFrom="paragraph">
            <wp:posOffset>-523497</wp:posOffset>
          </wp:positionV>
          <wp:extent cx="1394953" cy="1385715"/>
          <wp:effectExtent l="0" t="0" r="2540" b="11430"/>
          <wp:wrapNone/>
          <wp:docPr id="15" name="Kuva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Z:\Nettisivut\www.tampere-talo.fi\Logot Vektoreina\vaakalogo-kolmikielinen.em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394953" cy="13857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</w:rPr>
      <w:br/>
    </w:r>
    <w:sdt>
      <w:sdtPr>
        <w:rPr>
          <w:color w:val="4B4F54"/>
          <w:sz w:val="20"/>
          <w:szCs w:val="20"/>
        </w:rPr>
        <w:alias w:val="Julkaisupäivämäärä"/>
        <w:id w:val="583720246"/>
        <w:dataBinding w:prefixMappings="xmlns:ns0='http://schemas.microsoft.com/office/2006/coverPageProps' " w:xpath="/ns0:CoverPageProperties[1]/ns0:PublishDate[1]" w:storeItemID="{55AF091B-3C7A-41E3-B477-F2FDAA23CFDA}"/>
        <w:date w:fullDate="2017-03-09T00:00:00Z">
          <w:dateFormat w:val="d.M.yyyy"/>
          <w:lid w:val="fi-FI"/>
          <w:storeMappedDataAs w:val="dateTime"/>
          <w:calendar w:val="gregorian"/>
        </w:date>
      </w:sdtPr>
      <w:sdtEndPr/>
      <w:sdtContent>
        <w:r w:rsidR="008025D9" w:rsidRPr="00EF3D41">
          <w:rPr>
            <w:color w:val="4B4F54"/>
            <w:sz w:val="20"/>
            <w:szCs w:val="20"/>
          </w:rPr>
          <w:t>9.3</w:t>
        </w:r>
        <w:r w:rsidR="00017984" w:rsidRPr="00EF3D41">
          <w:rPr>
            <w:color w:val="4B4F54"/>
            <w:sz w:val="20"/>
            <w:szCs w:val="20"/>
          </w:rPr>
          <w:t>.201</w:t>
        </w:r>
        <w:r w:rsidR="003765D3" w:rsidRPr="00EF3D41">
          <w:rPr>
            <w:color w:val="4B4F54"/>
            <w:sz w:val="20"/>
            <w:szCs w:val="20"/>
          </w:rPr>
          <w:t>7</w:t>
        </w:r>
      </w:sdtContent>
    </w:sdt>
  </w:p>
  <w:p w14:paraId="3D1B2D6C" w14:textId="6263BB89" w:rsidR="00E11DF1" w:rsidRPr="00EF3D41" w:rsidRDefault="00E11DF1" w:rsidP="000517A7">
    <w:pPr>
      <w:pStyle w:val="Yltunniste"/>
      <w:spacing w:line="276" w:lineRule="auto"/>
      <w:jc w:val="right"/>
      <w:rPr>
        <w:color w:val="4B4F54"/>
        <w:sz w:val="20"/>
        <w:szCs w:val="20"/>
      </w:rPr>
    </w:pPr>
    <w:r w:rsidRPr="00EF3D41">
      <w:rPr>
        <w:color w:val="4B4F54"/>
        <w:sz w:val="20"/>
        <w:szCs w:val="20"/>
      </w:rPr>
      <w:t xml:space="preserve"> / </w:t>
    </w:r>
    <w:r w:rsidR="00633986" w:rsidRPr="00EF3D41">
      <w:rPr>
        <w:color w:val="4B4F54"/>
        <w:sz w:val="20"/>
        <w:szCs w:val="20"/>
      </w:rPr>
      <w:fldChar w:fldCharType="begin"/>
    </w:r>
    <w:r w:rsidR="00633986" w:rsidRPr="00EF3D41">
      <w:rPr>
        <w:color w:val="4B4F54"/>
        <w:sz w:val="20"/>
        <w:szCs w:val="20"/>
      </w:rPr>
      <w:instrText xml:space="preserve"> NUMPAGES   \* MERGEFORMAT </w:instrText>
    </w:r>
    <w:r w:rsidR="00633986" w:rsidRPr="00EF3D41">
      <w:rPr>
        <w:color w:val="4B4F54"/>
        <w:sz w:val="20"/>
        <w:szCs w:val="20"/>
      </w:rPr>
      <w:fldChar w:fldCharType="separate"/>
    </w:r>
    <w:r w:rsidR="00F34A83">
      <w:rPr>
        <w:noProof/>
        <w:color w:val="4B4F54"/>
        <w:sz w:val="20"/>
        <w:szCs w:val="20"/>
      </w:rPr>
      <w:t>2</w:t>
    </w:r>
    <w:r w:rsidR="00633986" w:rsidRPr="00EF3D41">
      <w:rPr>
        <w:noProof/>
        <w:color w:val="4B4F54"/>
        <w:sz w:val="20"/>
        <w:szCs w:val="20"/>
      </w:rPr>
      <w:fldChar w:fldCharType="end"/>
    </w:r>
  </w:p>
  <w:p w14:paraId="56AA6452" w14:textId="77777777" w:rsidR="00E11DF1" w:rsidRDefault="00E11DF1" w:rsidP="000517A7">
    <w:pPr>
      <w:pStyle w:val="Yltunniste"/>
      <w:spacing w:line="276" w:lineRule="auto"/>
    </w:pPr>
  </w:p>
  <w:p w14:paraId="499D4247" w14:textId="77777777" w:rsidR="00E11DF1" w:rsidRDefault="00E11DF1" w:rsidP="000517A7">
    <w:pPr>
      <w:pStyle w:val="Yltunniste"/>
      <w:spacing w:line="276" w:lineRule="aut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7634319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27162FF"/>
    <w:multiLevelType w:val="hybridMultilevel"/>
    <w:tmpl w:val="A19EC2FA"/>
    <w:lvl w:ilvl="0" w:tplc="040B0001">
      <w:start w:val="1"/>
      <w:numFmt w:val="bullet"/>
      <w:lvlText w:val=""/>
      <w:lvlJc w:val="left"/>
      <w:pPr>
        <w:ind w:left="2024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744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464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4184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904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624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344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7064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784" w:hanging="360"/>
      </w:pPr>
      <w:rPr>
        <w:rFonts w:ascii="Wingdings" w:hAnsi="Wingdings" w:hint="default"/>
      </w:rPr>
    </w:lvl>
  </w:abstractNum>
  <w:abstractNum w:abstractNumId="2" w15:restartNumberingAfterBreak="0">
    <w:nsid w:val="07CB364B"/>
    <w:multiLevelType w:val="hybridMultilevel"/>
    <w:tmpl w:val="2CBCB07A"/>
    <w:lvl w:ilvl="0" w:tplc="40E88EDC">
      <w:start w:val="7"/>
      <w:numFmt w:val="bullet"/>
      <w:lvlText w:val="-"/>
      <w:lvlJc w:val="left"/>
      <w:pPr>
        <w:ind w:left="1664" w:hanging="360"/>
      </w:pPr>
      <w:rPr>
        <w:rFonts w:ascii="ClanOT-News" w:eastAsia="Times New Roman" w:hAnsi="ClanOT-News" w:cs="Times New Roman" w:hint="default"/>
      </w:rPr>
    </w:lvl>
    <w:lvl w:ilvl="1" w:tplc="040B0003" w:tentative="1">
      <w:start w:val="1"/>
      <w:numFmt w:val="bullet"/>
      <w:lvlText w:val="o"/>
      <w:lvlJc w:val="left"/>
      <w:pPr>
        <w:ind w:left="2384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104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824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544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264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984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704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424" w:hanging="360"/>
      </w:pPr>
      <w:rPr>
        <w:rFonts w:ascii="Wingdings" w:hAnsi="Wingdings" w:hint="default"/>
      </w:rPr>
    </w:lvl>
  </w:abstractNum>
  <w:abstractNum w:abstractNumId="3" w15:restartNumberingAfterBreak="0">
    <w:nsid w:val="086A0874"/>
    <w:multiLevelType w:val="hybridMultilevel"/>
    <w:tmpl w:val="054CB53A"/>
    <w:lvl w:ilvl="0" w:tplc="040B0001">
      <w:start w:val="1"/>
      <w:numFmt w:val="bullet"/>
      <w:lvlText w:val=""/>
      <w:lvlJc w:val="left"/>
      <w:pPr>
        <w:ind w:left="2024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744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464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4184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904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624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344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7064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784" w:hanging="360"/>
      </w:pPr>
      <w:rPr>
        <w:rFonts w:ascii="Wingdings" w:hAnsi="Wingdings" w:hint="default"/>
      </w:rPr>
    </w:lvl>
  </w:abstractNum>
  <w:abstractNum w:abstractNumId="4" w15:restartNumberingAfterBreak="0">
    <w:nsid w:val="0AA344F3"/>
    <w:multiLevelType w:val="hybridMultilevel"/>
    <w:tmpl w:val="A34896C2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521857"/>
    <w:multiLevelType w:val="hybridMultilevel"/>
    <w:tmpl w:val="97EA6B00"/>
    <w:lvl w:ilvl="0" w:tplc="040B0001">
      <w:start w:val="1"/>
      <w:numFmt w:val="bullet"/>
      <w:lvlText w:val=""/>
      <w:lvlJc w:val="left"/>
      <w:pPr>
        <w:ind w:left="2024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744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464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4184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904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624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344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7064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784" w:hanging="360"/>
      </w:pPr>
      <w:rPr>
        <w:rFonts w:ascii="Wingdings" w:hAnsi="Wingdings" w:hint="default"/>
      </w:rPr>
    </w:lvl>
  </w:abstractNum>
  <w:abstractNum w:abstractNumId="6" w15:restartNumberingAfterBreak="0">
    <w:nsid w:val="29C479DD"/>
    <w:multiLevelType w:val="hybridMultilevel"/>
    <w:tmpl w:val="773A49E2"/>
    <w:lvl w:ilvl="0" w:tplc="98267088">
      <w:start w:val="1"/>
      <w:numFmt w:val="lowerLetter"/>
      <w:lvlText w:val="%1."/>
      <w:lvlJc w:val="left"/>
      <w:pPr>
        <w:ind w:left="1664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2384" w:hanging="360"/>
      </w:pPr>
    </w:lvl>
    <w:lvl w:ilvl="2" w:tplc="040B001B" w:tentative="1">
      <w:start w:val="1"/>
      <w:numFmt w:val="lowerRoman"/>
      <w:lvlText w:val="%3."/>
      <w:lvlJc w:val="right"/>
      <w:pPr>
        <w:ind w:left="3104" w:hanging="180"/>
      </w:pPr>
    </w:lvl>
    <w:lvl w:ilvl="3" w:tplc="040B000F" w:tentative="1">
      <w:start w:val="1"/>
      <w:numFmt w:val="decimal"/>
      <w:lvlText w:val="%4."/>
      <w:lvlJc w:val="left"/>
      <w:pPr>
        <w:ind w:left="3824" w:hanging="360"/>
      </w:pPr>
    </w:lvl>
    <w:lvl w:ilvl="4" w:tplc="040B0019" w:tentative="1">
      <w:start w:val="1"/>
      <w:numFmt w:val="lowerLetter"/>
      <w:lvlText w:val="%5."/>
      <w:lvlJc w:val="left"/>
      <w:pPr>
        <w:ind w:left="4544" w:hanging="360"/>
      </w:pPr>
    </w:lvl>
    <w:lvl w:ilvl="5" w:tplc="040B001B" w:tentative="1">
      <w:start w:val="1"/>
      <w:numFmt w:val="lowerRoman"/>
      <w:lvlText w:val="%6."/>
      <w:lvlJc w:val="right"/>
      <w:pPr>
        <w:ind w:left="5264" w:hanging="180"/>
      </w:pPr>
    </w:lvl>
    <w:lvl w:ilvl="6" w:tplc="040B000F" w:tentative="1">
      <w:start w:val="1"/>
      <w:numFmt w:val="decimal"/>
      <w:lvlText w:val="%7."/>
      <w:lvlJc w:val="left"/>
      <w:pPr>
        <w:ind w:left="5984" w:hanging="360"/>
      </w:pPr>
    </w:lvl>
    <w:lvl w:ilvl="7" w:tplc="040B0019" w:tentative="1">
      <w:start w:val="1"/>
      <w:numFmt w:val="lowerLetter"/>
      <w:lvlText w:val="%8."/>
      <w:lvlJc w:val="left"/>
      <w:pPr>
        <w:ind w:left="6704" w:hanging="360"/>
      </w:pPr>
    </w:lvl>
    <w:lvl w:ilvl="8" w:tplc="040B001B" w:tentative="1">
      <w:start w:val="1"/>
      <w:numFmt w:val="lowerRoman"/>
      <w:lvlText w:val="%9."/>
      <w:lvlJc w:val="right"/>
      <w:pPr>
        <w:ind w:left="7424" w:hanging="180"/>
      </w:pPr>
    </w:lvl>
  </w:abstractNum>
  <w:abstractNum w:abstractNumId="7" w15:restartNumberingAfterBreak="0">
    <w:nsid w:val="3CA30CC7"/>
    <w:multiLevelType w:val="hybridMultilevel"/>
    <w:tmpl w:val="9C1AFB76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D2873DB"/>
    <w:multiLevelType w:val="hybridMultilevel"/>
    <w:tmpl w:val="EE7CBD0A"/>
    <w:lvl w:ilvl="0" w:tplc="040B0001">
      <w:start w:val="1"/>
      <w:numFmt w:val="bullet"/>
      <w:lvlText w:val=""/>
      <w:lvlJc w:val="left"/>
      <w:pPr>
        <w:ind w:left="2024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744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464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4184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904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624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344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7064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784" w:hanging="360"/>
      </w:pPr>
      <w:rPr>
        <w:rFonts w:ascii="Wingdings" w:hAnsi="Wingdings" w:hint="default"/>
      </w:rPr>
    </w:lvl>
  </w:abstractNum>
  <w:abstractNum w:abstractNumId="9" w15:restartNumberingAfterBreak="0">
    <w:nsid w:val="423403B5"/>
    <w:multiLevelType w:val="hybridMultilevel"/>
    <w:tmpl w:val="ED7A1CC0"/>
    <w:lvl w:ilvl="0" w:tplc="040B0001">
      <w:start w:val="1"/>
      <w:numFmt w:val="bullet"/>
      <w:lvlText w:val=""/>
      <w:lvlJc w:val="left"/>
      <w:pPr>
        <w:ind w:left="2024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744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464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4184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904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624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344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7064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784" w:hanging="360"/>
      </w:pPr>
      <w:rPr>
        <w:rFonts w:ascii="Wingdings" w:hAnsi="Wingdings" w:hint="default"/>
      </w:rPr>
    </w:lvl>
  </w:abstractNum>
  <w:abstractNum w:abstractNumId="10" w15:restartNumberingAfterBreak="0">
    <w:nsid w:val="526A6644"/>
    <w:multiLevelType w:val="hybridMultilevel"/>
    <w:tmpl w:val="33ACB7CA"/>
    <w:lvl w:ilvl="0" w:tplc="040B0001">
      <w:start w:val="1"/>
      <w:numFmt w:val="bullet"/>
      <w:lvlText w:val=""/>
      <w:lvlJc w:val="left"/>
      <w:pPr>
        <w:ind w:left="2024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744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464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4184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904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624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344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7064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784" w:hanging="360"/>
      </w:pPr>
      <w:rPr>
        <w:rFonts w:ascii="Wingdings" w:hAnsi="Wingdings" w:hint="default"/>
      </w:rPr>
    </w:lvl>
  </w:abstractNum>
  <w:abstractNum w:abstractNumId="11" w15:restartNumberingAfterBreak="0">
    <w:nsid w:val="57505885"/>
    <w:multiLevelType w:val="hybridMultilevel"/>
    <w:tmpl w:val="57D031D0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D182E40"/>
    <w:multiLevelType w:val="hybridMultilevel"/>
    <w:tmpl w:val="CAA6EC26"/>
    <w:lvl w:ilvl="0" w:tplc="E5CEB7E2">
      <w:start w:val="29"/>
      <w:numFmt w:val="bullet"/>
      <w:pStyle w:val="Luettelokappale"/>
      <w:lvlText w:val="-"/>
      <w:lvlJc w:val="left"/>
      <w:pPr>
        <w:ind w:left="1664" w:hanging="360"/>
      </w:pPr>
      <w:rPr>
        <w:rFonts w:ascii="Arial" w:eastAsia="Times" w:hAnsi="Arial" w:cs="Arial" w:hint="default"/>
      </w:rPr>
    </w:lvl>
    <w:lvl w:ilvl="1" w:tplc="040B0003">
      <w:start w:val="1"/>
      <w:numFmt w:val="bullet"/>
      <w:lvlText w:val="o"/>
      <w:lvlJc w:val="left"/>
      <w:pPr>
        <w:ind w:left="2384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104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824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544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264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984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704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424" w:hanging="360"/>
      </w:pPr>
      <w:rPr>
        <w:rFonts w:ascii="Wingdings" w:hAnsi="Wingdings" w:hint="default"/>
      </w:rPr>
    </w:lvl>
  </w:abstractNum>
  <w:abstractNum w:abstractNumId="13" w15:restartNumberingAfterBreak="0">
    <w:nsid w:val="607E00F3"/>
    <w:multiLevelType w:val="hybridMultilevel"/>
    <w:tmpl w:val="26668F0E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9C33409"/>
    <w:multiLevelType w:val="hybridMultilevel"/>
    <w:tmpl w:val="F0D827BA"/>
    <w:lvl w:ilvl="0" w:tplc="040B0001">
      <w:start w:val="1"/>
      <w:numFmt w:val="bullet"/>
      <w:lvlText w:val=""/>
      <w:lvlJc w:val="left"/>
      <w:pPr>
        <w:ind w:left="2024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744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464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4184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904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624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344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7064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784" w:hanging="360"/>
      </w:pPr>
      <w:rPr>
        <w:rFonts w:ascii="Wingdings" w:hAnsi="Wingdings" w:hint="default"/>
      </w:rPr>
    </w:lvl>
  </w:abstractNum>
  <w:abstractNum w:abstractNumId="15" w15:restartNumberingAfterBreak="0">
    <w:nsid w:val="69E129E9"/>
    <w:multiLevelType w:val="hybridMultilevel"/>
    <w:tmpl w:val="246CCCE0"/>
    <w:lvl w:ilvl="0" w:tplc="040B0001">
      <w:start w:val="1"/>
      <w:numFmt w:val="bullet"/>
      <w:lvlText w:val=""/>
      <w:lvlJc w:val="left"/>
      <w:pPr>
        <w:ind w:left="2024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744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464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4184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904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624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344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7064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784" w:hanging="360"/>
      </w:pPr>
      <w:rPr>
        <w:rFonts w:ascii="Wingdings" w:hAnsi="Wingdings" w:hint="default"/>
      </w:rPr>
    </w:lvl>
  </w:abstractNum>
  <w:abstractNum w:abstractNumId="16" w15:restartNumberingAfterBreak="0">
    <w:nsid w:val="6E202144"/>
    <w:multiLevelType w:val="hybridMultilevel"/>
    <w:tmpl w:val="EB8E4B8C"/>
    <w:lvl w:ilvl="0" w:tplc="84285126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94C035C8">
      <w:numFmt w:val="bullet"/>
      <w:lvlText w:val=""/>
      <w:lvlJc w:val="left"/>
      <w:pPr>
        <w:ind w:left="1440" w:hanging="360"/>
      </w:pPr>
      <w:rPr>
        <w:rFonts w:ascii="Symbol" w:eastAsiaTheme="minorHAnsi" w:hAnsi="Symbol" w:cs="Arial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4BC241C"/>
    <w:multiLevelType w:val="hybridMultilevel"/>
    <w:tmpl w:val="CB6C9D46"/>
    <w:lvl w:ilvl="0" w:tplc="B3D2FD30">
      <w:numFmt w:val="bullet"/>
      <w:lvlText w:val="-"/>
      <w:lvlJc w:val="left"/>
      <w:pPr>
        <w:ind w:left="1635" w:hanging="360"/>
      </w:pPr>
      <w:rPr>
        <w:rFonts w:ascii="Arial" w:eastAsiaTheme="minorHAnsi" w:hAnsi="Arial" w:cs="Arial" w:hint="default"/>
      </w:rPr>
    </w:lvl>
    <w:lvl w:ilvl="1" w:tplc="040B0003" w:tentative="1">
      <w:start w:val="1"/>
      <w:numFmt w:val="bullet"/>
      <w:lvlText w:val="o"/>
      <w:lvlJc w:val="left"/>
      <w:pPr>
        <w:ind w:left="2355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075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795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515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235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955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675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395" w:hanging="360"/>
      </w:pPr>
      <w:rPr>
        <w:rFonts w:ascii="Wingdings" w:hAnsi="Wingdings" w:hint="default"/>
      </w:rPr>
    </w:lvl>
  </w:abstractNum>
  <w:abstractNum w:abstractNumId="18" w15:restartNumberingAfterBreak="0">
    <w:nsid w:val="77781211"/>
    <w:multiLevelType w:val="hybridMultilevel"/>
    <w:tmpl w:val="88EE9F76"/>
    <w:lvl w:ilvl="0" w:tplc="FEBCF82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2783B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CA0714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C28C94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1BE07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2C8314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7C2233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D760A3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5FE113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 w15:restartNumberingAfterBreak="0">
    <w:nsid w:val="7D5A294E"/>
    <w:multiLevelType w:val="hybridMultilevel"/>
    <w:tmpl w:val="B29CC020"/>
    <w:lvl w:ilvl="0" w:tplc="A910680A">
      <w:numFmt w:val="bullet"/>
      <w:lvlText w:val="-"/>
      <w:lvlJc w:val="left"/>
      <w:pPr>
        <w:ind w:left="1665" w:hanging="360"/>
      </w:pPr>
      <w:rPr>
        <w:rFonts w:ascii="Arial" w:eastAsia="Times" w:hAnsi="Arial" w:cs="Arial" w:hint="default"/>
      </w:rPr>
    </w:lvl>
    <w:lvl w:ilvl="1" w:tplc="040B0003">
      <w:start w:val="1"/>
      <w:numFmt w:val="bullet"/>
      <w:lvlText w:val="o"/>
      <w:lvlJc w:val="left"/>
      <w:pPr>
        <w:ind w:left="2385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105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825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545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265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985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705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425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6"/>
  </w:num>
  <w:num w:numId="3">
    <w:abstractNumId w:val="17"/>
  </w:num>
  <w:num w:numId="4">
    <w:abstractNumId w:val="19"/>
  </w:num>
  <w:num w:numId="5">
    <w:abstractNumId w:val="2"/>
  </w:num>
  <w:num w:numId="6">
    <w:abstractNumId w:val="7"/>
  </w:num>
  <w:num w:numId="7">
    <w:abstractNumId w:val="4"/>
  </w:num>
  <w:num w:numId="8">
    <w:abstractNumId w:val="15"/>
  </w:num>
  <w:num w:numId="9">
    <w:abstractNumId w:val="5"/>
  </w:num>
  <w:num w:numId="10">
    <w:abstractNumId w:val="3"/>
  </w:num>
  <w:num w:numId="11">
    <w:abstractNumId w:val="1"/>
  </w:num>
  <w:num w:numId="12">
    <w:abstractNumId w:val="8"/>
  </w:num>
  <w:num w:numId="13">
    <w:abstractNumId w:val="9"/>
  </w:num>
  <w:num w:numId="14">
    <w:abstractNumId w:val="10"/>
  </w:num>
  <w:num w:numId="15">
    <w:abstractNumId w:val="14"/>
  </w:num>
  <w:num w:numId="16">
    <w:abstractNumId w:val="6"/>
  </w:num>
  <w:num w:numId="17">
    <w:abstractNumId w:val="18"/>
  </w:num>
  <w:num w:numId="18">
    <w:abstractNumId w:val="13"/>
  </w:num>
  <w:num w:numId="19">
    <w:abstractNumId w:val="0"/>
  </w:num>
  <w:num w:numId="2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hideSpellingErrors/>
  <w:hideGrammaticalErrors/>
  <w:proofState w:spelling="clean" w:grammar="clean"/>
  <w:attachedTemplate r:id="rId1"/>
  <w:defaultTabStop w:val="1304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189E"/>
    <w:rsid w:val="000062E4"/>
    <w:rsid w:val="000166FF"/>
    <w:rsid w:val="00017984"/>
    <w:rsid w:val="00031849"/>
    <w:rsid w:val="00035FFC"/>
    <w:rsid w:val="0003682B"/>
    <w:rsid w:val="00043BD2"/>
    <w:rsid w:val="00043F23"/>
    <w:rsid w:val="000470B8"/>
    <w:rsid w:val="000517A7"/>
    <w:rsid w:val="0006029B"/>
    <w:rsid w:val="000648C3"/>
    <w:rsid w:val="00072072"/>
    <w:rsid w:val="0007497C"/>
    <w:rsid w:val="000A0EB7"/>
    <w:rsid w:val="000A4B64"/>
    <w:rsid w:val="000B0EF8"/>
    <w:rsid w:val="000C5701"/>
    <w:rsid w:val="000D0E88"/>
    <w:rsid w:val="000D1609"/>
    <w:rsid w:val="000D3774"/>
    <w:rsid w:val="001023CA"/>
    <w:rsid w:val="00103928"/>
    <w:rsid w:val="001302F0"/>
    <w:rsid w:val="0013042D"/>
    <w:rsid w:val="00132EE9"/>
    <w:rsid w:val="001406B8"/>
    <w:rsid w:val="001450DB"/>
    <w:rsid w:val="00147412"/>
    <w:rsid w:val="00152BCA"/>
    <w:rsid w:val="00156E22"/>
    <w:rsid w:val="0016679D"/>
    <w:rsid w:val="001B375B"/>
    <w:rsid w:val="001F4590"/>
    <w:rsid w:val="001F4CEA"/>
    <w:rsid w:val="00210C29"/>
    <w:rsid w:val="00211F7A"/>
    <w:rsid w:val="00223978"/>
    <w:rsid w:val="002342CB"/>
    <w:rsid w:val="00251396"/>
    <w:rsid w:val="00251F7F"/>
    <w:rsid w:val="002A04D9"/>
    <w:rsid w:val="002B01D6"/>
    <w:rsid w:val="002C1229"/>
    <w:rsid w:val="002C3C45"/>
    <w:rsid w:val="002F0D92"/>
    <w:rsid w:val="00317EF3"/>
    <w:rsid w:val="0032208F"/>
    <w:rsid w:val="003228B5"/>
    <w:rsid w:val="003474AA"/>
    <w:rsid w:val="0035189E"/>
    <w:rsid w:val="00352ABE"/>
    <w:rsid w:val="00355CEC"/>
    <w:rsid w:val="00357DC3"/>
    <w:rsid w:val="00370100"/>
    <w:rsid w:val="003765D3"/>
    <w:rsid w:val="00380237"/>
    <w:rsid w:val="00385C05"/>
    <w:rsid w:val="003878C0"/>
    <w:rsid w:val="00396497"/>
    <w:rsid w:val="003A48AC"/>
    <w:rsid w:val="003A7E17"/>
    <w:rsid w:val="003D3A65"/>
    <w:rsid w:val="003F3D3C"/>
    <w:rsid w:val="00444D03"/>
    <w:rsid w:val="00450B85"/>
    <w:rsid w:val="00450F2E"/>
    <w:rsid w:val="0046116E"/>
    <w:rsid w:val="0046694A"/>
    <w:rsid w:val="004822A3"/>
    <w:rsid w:val="004831DA"/>
    <w:rsid w:val="00484DBF"/>
    <w:rsid w:val="00486B9A"/>
    <w:rsid w:val="0049371E"/>
    <w:rsid w:val="00495750"/>
    <w:rsid w:val="004A104D"/>
    <w:rsid w:val="004A3108"/>
    <w:rsid w:val="004C58D9"/>
    <w:rsid w:val="004D1F55"/>
    <w:rsid w:val="004D487A"/>
    <w:rsid w:val="004E229E"/>
    <w:rsid w:val="004E4CE5"/>
    <w:rsid w:val="004F1E54"/>
    <w:rsid w:val="004F37B4"/>
    <w:rsid w:val="00502FB2"/>
    <w:rsid w:val="005039E7"/>
    <w:rsid w:val="00506A69"/>
    <w:rsid w:val="00507040"/>
    <w:rsid w:val="005153C5"/>
    <w:rsid w:val="00536CBC"/>
    <w:rsid w:val="00561313"/>
    <w:rsid w:val="00570FC5"/>
    <w:rsid w:val="0057326B"/>
    <w:rsid w:val="00573813"/>
    <w:rsid w:val="0058136F"/>
    <w:rsid w:val="00583227"/>
    <w:rsid w:val="005A0171"/>
    <w:rsid w:val="005B0FEE"/>
    <w:rsid w:val="005B599D"/>
    <w:rsid w:val="005C4CB4"/>
    <w:rsid w:val="005D1158"/>
    <w:rsid w:val="005F43F6"/>
    <w:rsid w:val="00616042"/>
    <w:rsid w:val="00633986"/>
    <w:rsid w:val="006360AF"/>
    <w:rsid w:val="00645934"/>
    <w:rsid w:val="00654E54"/>
    <w:rsid w:val="00655E0B"/>
    <w:rsid w:val="00662537"/>
    <w:rsid w:val="00680954"/>
    <w:rsid w:val="006A20A0"/>
    <w:rsid w:val="006A4A90"/>
    <w:rsid w:val="006B596E"/>
    <w:rsid w:val="006C3B36"/>
    <w:rsid w:val="006D136D"/>
    <w:rsid w:val="006D56DC"/>
    <w:rsid w:val="006F669B"/>
    <w:rsid w:val="006F6C03"/>
    <w:rsid w:val="007035AB"/>
    <w:rsid w:val="0071650C"/>
    <w:rsid w:val="0071736E"/>
    <w:rsid w:val="00717F24"/>
    <w:rsid w:val="00721172"/>
    <w:rsid w:val="00735D67"/>
    <w:rsid w:val="007434E6"/>
    <w:rsid w:val="00760C44"/>
    <w:rsid w:val="0076275D"/>
    <w:rsid w:val="00764061"/>
    <w:rsid w:val="00794ABF"/>
    <w:rsid w:val="007B26CB"/>
    <w:rsid w:val="007B70FB"/>
    <w:rsid w:val="007D5B48"/>
    <w:rsid w:val="008025D9"/>
    <w:rsid w:val="008118A4"/>
    <w:rsid w:val="0082540D"/>
    <w:rsid w:val="00841021"/>
    <w:rsid w:val="00850A9A"/>
    <w:rsid w:val="008623A5"/>
    <w:rsid w:val="00886000"/>
    <w:rsid w:val="00890BBB"/>
    <w:rsid w:val="008975A8"/>
    <w:rsid w:val="008B5569"/>
    <w:rsid w:val="008D1773"/>
    <w:rsid w:val="008D550C"/>
    <w:rsid w:val="008E661C"/>
    <w:rsid w:val="008F39BA"/>
    <w:rsid w:val="0091670B"/>
    <w:rsid w:val="00932142"/>
    <w:rsid w:val="009408DB"/>
    <w:rsid w:val="00940EEE"/>
    <w:rsid w:val="00953B6F"/>
    <w:rsid w:val="0095621A"/>
    <w:rsid w:val="009562F7"/>
    <w:rsid w:val="009579AE"/>
    <w:rsid w:val="00964B80"/>
    <w:rsid w:val="00971E70"/>
    <w:rsid w:val="00977C3B"/>
    <w:rsid w:val="00984AD5"/>
    <w:rsid w:val="009A5540"/>
    <w:rsid w:val="009B140F"/>
    <w:rsid w:val="009B7734"/>
    <w:rsid w:val="009D0244"/>
    <w:rsid w:val="009D7AA7"/>
    <w:rsid w:val="009E4437"/>
    <w:rsid w:val="009F5770"/>
    <w:rsid w:val="00A03426"/>
    <w:rsid w:val="00A03450"/>
    <w:rsid w:val="00A045E8"/>
    <w:rsid w:val="00A06B01"/>
    <w:rsid w:val="00A14E41"/>
    <w:rsid w:val="00A23C40"/>
    <w:rsid w:val="00A24BF7"/>
    <w:rsid w:val="00A35F7D"/>
    <w:rsid w:val="00A36D1C"/>
    <w:rsid w:val="00A40092"/>
    <w:rsid w:val="00A46A42"/>
    <w:rsid w:val="00A622DE"/>
    <w:rsid w:val="00AC1EB2"/>
    <w:rsid w:val="00AC43AE"/>
    <w:rsid w:val="00AC69C5"/>
    <w:rsid w:val="00AD6AF9"/>
    <w:rsid w:val="00AD7534"/>
    <w:rsid w:val="00AF32CA"/>
    <w:rsid w:val="00AF498C"/>
    <w:rsid w:val="00B0235E"/>
    <w:rsid w:val="00B0382D"/>
    <w:rsid w:val="00B231EE"/>
    <w:rsid w:val="00B33734"/>
    <w:rsid w:val="00B404BC"/>
    <w:rsid w:val="00B50B33"/>
    <w:rsid w:val="00B57F76"/>
    <w:rsid w:val="00B625A5"/>
    <w:rsid w:val="00B71F59"/>
    <w:rsid w:val="00B750D2"/>
    <w:rsid w:val="00B750E7"/>
    <w:rsid w:val="00B75918"/>
    <w:rsid w:val="00B91D2F"/>
    <w:rsid w:val="00BA63F3"/>
    <w:rsid w:val="00BD1B3E"/>
    <w:rsid w:val="00BD3F19"/>
    <w:rsid w:val="00BE6FD2"/>
    <w:rsid w:val="00BF2750"/>
    <w:rsid w:val="00C00AEE"/>
    <w:rsid w:val="00C11C24"/>
    <w:rsid w:val="00C16ED0"/>
    <w:rsid w:val="00C25CA6"/>
    <w:rsid w:val="00C4003E"/>
    <w:rsid w:val="00CA5CB9"/>
    <w:rsid w:val="00CC78BC"/>
    <w:rsid w:val="00CE0F26"/>
    <w:rsid w:val="00CE1E96"/>
    <w:rsid w:val="00CE674C"/>
    <w:rsid w:val="00CF345B"/>
    <w:rsid w:val="00CF4E0D"/>
    <w:rsid w:val="00D0142E"/>
    <w:rsid w:val="00D0773F"/>
    <w:rsid w:val="00D30CE9"/>
    <w:rsid w:val="00D3677C"/>
    <w:rsid w:val="00D56638"/>
    <w:rsid w:val="00D72319"/>
    <w:rsid w:val="00D81FA0"/>
    <w:rsid w:val="00D82274"/>
    <w:rsid w:val="00D86C24"/>
    <w:rsid w:val="00DA231B"/>
    <w:rsid w:val="00DB3170"/>
    <w:rsid w:val="00DC1E96"/>
    <w:rsid w:val="00DE48D2"/>
    <w:rsid w:val="00DF3812"/>
    <w:rsid w:val="00DF41D3"/>
    <w:rsid w:val="00E01601"/>
    <w:rsid w:val="00E07FA9"/>
    <w:rsid w:val="00E11DF1"/>
    <w:rsid w:val="00E24739"/>
    <w:rsid w:val="00E3129E"/>
    <w:rsid w:val="00E34D5A"/>
    <w:rsid w:val="00E36F23"/>
    <w:rsid w:val="00E46672"/>
    <w:rsid w:val="00E50F6F"/>
    <w:rsid w:val="00E52AE1"/>
    <w:rsid w:val="00E557C4"/>
    <w:rsid w:val="00E605D0"/>
    <w:rsid w:val="00E71B12"/>
    <w:rsid w:val="00E74CDF"/>
    <w:rsid w:val="00E93F9B"/>
    <w:rsid w:val="00EA576F"/>
    <w:rsid w:val="00EA6F0F"/>
    <w:rsid w:val="00EA780A"/>
    <w:rsid w:val="00EB0F19"/>
    <w:rsid w:val="00EB2B26"/>
    <w:rsid w:val="00EE068F"/>
    <w:rsid w:val="00EE4293"/>
    <w:rsid w:val="00EF3D41"/>
    <w:rsid w:val="00F2651A"/>
    <w:rsid w:val="00F34A83"/>
    <w:rsid w:val="00F3542E"/>
    <w:rsid w:val="00F459C6"/>
    <w:rsid w:val="00F55F4D"/>
    <w:rsid w:val="00F6143A"/>
    <w:rsid w:val="00F64F1F"/>
    <w:rsid w:val="00F8312F"/>
    <w:rsid w:val="00F86A65"/>
    <w:rsid w:val="00F968EF"/>
    <w:rsid w:val="00F9752B"/>
    <w:rsid w:val="00FB5DA5"/>
    <w:rsid w:val="00FF0488"/>
    <w:rsid w:val="00FF6B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6F23651D"/>
  <w15:docId w15:val="{B3D2DE4B-4001-42B2-A128-6CDD49E176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i">
    <w:name w:val="Normal"/>
    <w:qFormat/>
    <w:rsid w:val="009D0244"/>
    <w:rPr>
      <w:rFonts w:ascii="Arial" w:hAnsi="Arial" w:cs="Arial"/>
      <w:color w:val="000000" w:themeColor="text1"/>
    </w:rPr>
  </w:style>
  <w:style w:type="paragraph" w:styleId="Otsikko1">
    <w:name w:val="heading 1"/>
    <w:aliases w:val="Tre-talon Otsikko"/>
    <w:basedOn w:val="Normaali"/>
    <w:next w:val="Normaali"/>
    <w:link w:val="Otsikko1Char"/>
    <w:uiPriority w:val="9"/>
    <w:qFormat/>
    <w:rsid w:val="00DA231B"/>
    <w:pPr>
      <w:keepNext/>
      <w:keepLines/>
      <w:spacing w:before="480" w:after="0" w:line="480" w:lineRule="auto"/>
      <w:outlineLvl w:val="0"/>
    </w:pPr>
    <w:rPr>
      <w:rFonts w:eastAsiaTheme="majorEastAsia"/>
      <w:bCs/>
      <w:color w:val="4B4F54"/>
      <w:sz w:val="44"/>
      <w:szCs w:val="32"/>
    </w:rPr>
  </w:style>
  <w:style w:type="paragraph" w:styleId="Otsikko2">
    <w:name w:val="heading 2"/>
    <w:aliases w:val="Tre-talo Otsikko 2"/>
    <w:basedOn w:val="Normaali"/>
    <w:next w:val="Normaali"/>
    <w:link w:val="Otsikko2Char"/>
    <w:uiPriority w:val="9"/>
    <w:unhideWhenUsed/>
    <w:qFormat/>
    <w:rsid w:val="00DA231B"/>
    <w:pPr>
      <w:keepNext/>
      <w:keepLines/>
      <w:tabs>
        <w:tab w:val="left" w:pos="1276"/>
        <w:tab w:val="right" w:pos="7088"/>
        <w:tab w:val="decimal" w:pos="9072"/>
      </w:tabs>
      <w:spacing w:before="120" w:after="0" w:line="360" w:lineRule="auto"/>
      <w:outlineLvl w:val="1"/>
    </w:pPr>
    <w:rPr>
      <w:rFonts w:eastAsiaTheme="majorEastAsia"/>
      <w:color w:val="0057B8"/>
      <w:szCs w:val="28"/>
    </w:rPr>
  </w:style>
  <w:style w:type="paragraph" w:styleId="Otsikko3">
    <w:name w:val="heading 3"/>
    <w:aliases w:val="leipäteksti,Tre-talo"/>
    <w:next w:val="Normaali"/>
    <w:link w:val="Otsikko3Char"/>
    <w:uiPriority w:val="9"/>
    <w:unhideWhenUsed/>
    <w:qFormat/>
    <w:rsid w:val="00DA231B"/>
    <w:pPr>
      <w:tabs>
        <w:tab w:val="left" w:pos="1276"/>
      </w:tabs>
      <w:spacing w:before="60" w:after="80" w:line="240" w:lineRule="auto"/>
      <w:outlineLvl w:val="2"/>
    </w:pPr>
    <w:rPr>
      <w:rFonts w:ascii="Arial" w:eastAsiaTheme="majorEastAsia" w:hAnsi="Arial" w:cs="Arial"/>
      <w:bCs/>
      <w:color w:val="4B4F54"/>
      <w:sz w:val="21"/>
      <w:szCs w:val="28"/>
    </w:rPr>
  </w:style>
  <w:style w:type="character" w:default="1" w:styleId="Kappaleenoletusfontti">
    <w:name w:val="Default Paragraph Font"/>
    <w:uiPriority w:val="1"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35189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YltunnisteChar">
    <w:name w:val="Ylätunniste Char"/>
    <w:basedOn w:val="Kappaleenoletusfontti"/>
    <w:link w:val="Yltunniste"/>
    <w:uiPriority w:val="99"/>
    <w:rsid w:val="0035189E"/>
  </w:style>
  <w:style w:type="paragraph" w:styleId="Alatunniste">
    <w:name w:val="footer"/>
    <w:basedOn w:val="Normaali"/>
    <w:link w:val="AlatunnisteChar"/>
    <w:uiPriority w:val="99"/>
    <w:unhideWhenUsed/>
    <w:rsid w:val="0035189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latunnisteChar">
    <w:name w:val="Alatunniste Char"/>
    <w:basedOn w:val="Kappaleenoletusfontti"/>
    <w:link w:val="Alatunniste"/>
    <w:uiPriority w:val="99"/>
    <w:rsid w:val="0035189E"/>
  </w:style>
  <w:style w:type="paragraph" w:styleId="Seliteteksti">
    <w:name w:val="Balloon Text"/>
    <w:basedOn w:val="Normaali"/>
    <w:link w:val="SelitetekstiChar"/>
    <w:uiPriority w:val="99"/>
    <w:semiHidden/>
    <w:unhideWhenUsed/>
    <w:rsid w:val="003518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35189E"/>
    <w:rPr>
      <w:rFonts w:ascii="Tahoma" w:hAnsi="Tahoma" w:cs="Tahoma"/>
      <w:sz w:val="16"/>
      <w:szCs w:val="16"/>
    </w:rPr>
  </w:style>
  <w:style w:type="character" w:customStyle="1" w:styleId="Otsikko1Char">
    <w:name w:val="Otsikko 1 Char"/>
    <w:aliases w:val="Tre-talon Otsikko Char"/>
    <w:basedOn w:val="Kappaleenoletusfontti"/>
    <w:link w:val="Otsikko1"/>
    <w:uiPriority w:val="9"/>
    <w:rsid w:val="00DA231B"/>
    <w:rPr>
      <w:rFonts w:ascii="Arial" w:eastAsiaTheme="majorEastAsia" w:hAnsi="Arial" w:cs="Arial"/>
      <w:bCs/>
      <w:color w:val="4B4F54"/>
      <w:sz w:val="44"/>
      <w:szCs w:val="32"/>
    </w:rPr>
  </w:style>
  <w:style w:type="character" w:customStyle="1" w:styleId="Otsikko2Char">
    <w:name w:val="Otsikko 2 Char"/>
    <w:aliases w:val="Tre-talo Otsikko 2 Char"/>
    <w:basedOn w:val="Kappaleenoletusfontti"/>
    <w:link w:val="Otsikko2"/>
    <w:uiPriority w:val="9"/>
    <w:rsid w:val="00DA231B"/>
    <w:rPr>
      <w:rFonts w:ascii="Arial" w:eastAsiaTheme="majorEastAsia" w:hAnsi="Arial" w:cs="Arial"/>
      <w:color w:val="0057B8"/>
      <w:szCs w:val="28"/>
    </w:rPr>
  </w:style>
  <w:style w:type="character" w:customStyle="1" w:styleId="Otsikko3Char">
    <w:name w:val="Otsikko 3 Char"/>
    <w:aliases w:val="leipäteksti Char,Tre-talo Char"/>
    <w:basedOn w:val="Kappaleenoletusfontti"/>
    <w:link w:val="Otsikko3"/>
    <w:uiPriority w:val="9"/>
    <w:rsid w:val="00DA231B"/>
    <w:rPr>
      <w:rFonts w:ascii="Arial" w:eastAsiaTheme="majorEastAsia" w:hAnsi="Arial" w:cs="Arial"/>
      <w:bCs/>
      <w:color w:val="4B4F54"/>
      <w:sz w:val="21"/>
      <w:szCs w:val="28"/>
    </w:rPr>
  </w:style>
  <w:style w:type="character" w:styleId="Hyperlinkki">
    <w:name w:val="Hyperlink"/>
    <w:basedOn w:val="Kappaleenoletusfontti"/>
    <w:uiPriority w:val="99"/>
    <w:unhideWhenUsed/>
    <w:rsid w:val="0035189E"/>
    <w:rPr>
      <w:color w:val="0000FF" w:themeColor="hyperlink"/>
      <w:u w:val="single"/>
    </w:rPr>
  </w:style>
  <w:style w:type="paragraph" w:customStyle="1" w:styleId="Sisennettyteksti">
    <w:name w:val="Sisennetty teksti"/>
    <w:basedOn w:val="Normaali"/>
    <w:link w:val="SisennettytekstiChar"/>
    <w:qFormat/>
    <w:rsid w:val="0035189E"/>
    <w:pPr>
      <w:ind w:left="1304"/>
    </w:pPr>
  </w:style>
  <w:style w:type="paragraph" w:styleId="Luettelokappale">
    <w:name w:val="List Paragraph"/>
    <w:uiPriority w:val="34"/>
    <w:qFormat/>
    <w:rsid w:val="0035189E"/>
    <w:pPr>
      <w:numPr>
        <w:numId w:val="1"/>
      </w:numPr>
      <w:tabs>
        <w:tab w:val="left" w:pos="1276"/>
      </w:tabs>
      <w:contextualSpacing/>
    </w:pPr>
    <w:rPr>
      <w:rFonts w:ascii="Arial" w:hAnsi="Arial" w:cs="Arial"/>
    </w:rPr>
  </w:style>
  <w:style w:type="character" w:customStyle="1" w:styleId="SisennettytekstiChar">
    <w:name w:val="Sisennetty teksti Char"/>
    <w:basedOn w:val="Kappaleenoletusfontti"/>
    <w:link w:val="Sisennettyteksti"/>
    <w:rsid w:val="0035189E"/>
    <w:rPr>
      <w:rFonts w:ascii="Arial" w:hAnsi="Arial" w:cs="Arial"/>
    </w:rPr>
  </w:style>
  <w:style w:type="character" w:styleId="Paikkamerkkiteksti">
    <w:name w:val="Placeholder Text"/>
    <w:basedOn w:val="Kappaleenoletusfontti"/>
    <w:uiPriority w:val="99"/>
    <w:semiHidden/>
    <w:rsid w:val="0035189E"/>
    <w:rPr>
      <w:color w:val="808080"/>
    </w:rPr>
  </w:style>
  <w:style w:type="paragraph" w:customStyle="1" w:styleId="Tyyli1">
    <w:name w:val="Tyyli1"/>
    <w:basedOn w:val="Otsikko1"/>
    <w:link w:val="Tyyli1Char"/>
    <w:qFormat/>
    <w:rsid w:val="00616042"/>
    <w:pPr>
      <w:spacing w:before="0" w:after="480" w:line="240" w:lineRule="auto"/>
    </w:pPr>
  </w:style>
  <w:style w:type="character" w:customStyle="1" w:styleId="Tyyli1Char">
    <w:name w:val="Tyyli1 Char"/>
    <w:basedOn w:val="Otsikko1Char"/>
    <w:link w:val="Tyyli1"/>
    <w:rsid w:val="00616042"/>
    <w:rPr>
      <w:rFonts w:ascii="Arial" w:eastAsiaTheme="majorEastAsia" w:hAnsi="Arial" w:cs="Arial"/>
      <w:b w:val="0"/>
      <w:bCs/>
      <w:color w:val="000000" w:themeColor="text1"/>
      <w:sz w:val="28"/>
      <w:szCs w:val="32"/>
    </w:rPr>
  </w:style>
  <w:style w:type="paragraph" w:styleId="Vaintekstin">
    <w:name w:val="Plain Text"/>
    <w:basedOn w:val="Normaali"/>
    <w:link w:val="VaintekstinChar"/>
    <w:uiPriority w:val="99"/>
    <w:unhideWhenUsed/>
    <w:rsid w:val="009579AE"/>
    <w:pPr>
      <w:spacing w:after="0" w:line="240" w:lineRule="auto"/>
    </w:pPr>
    <w:rPr>
      <w:rFonts w:ascii="Consolas" w:hAnsi="Consolas" w:cs="Consolas"/>
      <w:sz w:val="21"/>
      <w:szCs w:val="21"/>
    </w:rPr>
  </w:style>
  <w:style w:type="character" w:customStyle="1" w:styleId="VaintekstinChar">
    <w:name w:val="Vain tekstinä Char"/>
    <w:basedOn w:val="Kappaleenoletusfontti"/>
    <w:link w:val="Vaintekstin"/>
    <w:uiPriority w:val="99"/>
    <w:rsid w:val="009579AE"/>
    <w:rPr>
      <w:rFonts w:ascii="Consolas" w:hAnsi="Consolas" w:cs="Consolas"/>
      <w:sz w:val="21"/>
      <w:szCs w:val="21"/>
    </w:rPr>
  </w:style>
  <w:style w:type="paragraph" w:styleId="Eivli">
    <w:name w:val="No Spacing"/>
    <w:uiPriority w:val="1"/>
    <w:qFormat/>
    <w:rsid w:val="007D5B48"/>
    <w:pPr>
      <w:spacing w:after="0" w:line="240" w:lineRule="auto"/>
    </w:pPr>
    <w:rPr>
      <w:rFonts w:ascii="Arial" w:hAnsi="Arial" w:cs="Arial"/>
    </w:rPr>
  </w:style>
  <w:style w:type="table" w:styleId="TaulukkoRuudukko">
    <w:name w:val="Table Grid"/>
    <w:basedOn w:val="Normaalitaulukko"/>
    <w:uiPriority w:val="59"/>
    <w:rsid w:val="008E66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ommentinviite">
    <w:name w:val="annotation reference"/>
    <w:basedOn w:val="Kappaleenoletusfontti"/>
    <w:uiPriority w:val="99"/>
    <w:semiHidden/>
    <w:unhideWhenUsed/>
    <w:rsid w:val="00964B80"/>
    <w:rPr>
      <w:sz w:val="16"/>
      <w:szCs w:val="16"/>
    </w:rPr>
  </w:style>
  <w:style w:type="paragraph" w:styleId="Kommentinteksti">
    <w:name w:val="annotation text"/>
    <w:basedOn w:val="Normaali"/>
    <w:link w:val="KommentintekstiChar"/>
    <w:uiPriority w:val="99"/>
    <w:semiHidden/>
    <w:unhideWhenUsed/>
    <w:rsid w:val="00964B80"/>
    <w:pPr>
      <w:spacing w:line="240" w:lineRule="auto"/>
    </w:pPr>
    <w:rPr>
      <w:sz w:val="20"/>
      <w:szCs w:val="20"/>
    </w:rPr>
  </w:style>
  <w:style w:type="character" w:customStyle="1" w:styleId="KommentintekstiChar">
    <w:name w:val="Kommentin teksti Char"/>
    <w:basedOn w:val="Kappaleenoletusfontti"/>
    <w:link w:val="Kommentinteksti"/>
    <w:uiPriority w:val="99"/>
    <w:semiHidden/>
    <w:rsid w:val="00964B80"/>
    <w:rPr>
      <w:rFonts w:ascii="Arial" w:hAnsi="Arial" w:cs="Arial"/>
      <w:sz w:val="20"/>
      <w:szCs w:val="20"/>
    </w:rPr>
  </w:style>
  <w:style w:type="paragraph" w:styleId="Kommentinotsikko">
    <w:name w:val="annotation subject"/>
    <w:basedOn w:val="Kommentinteksti"/>
    <w:next w:val="Kommentinteksti"/>
    <w:link w:val="KommentinotsikkoChar"/>
    <w:uiPriority w:val="99"/>
    <w:semiHidden/>
    <w:unhideWhenUsed/>
    <w:rsid w:val="00964B80"/>
    <w:rPr>
      <w:b/>
      <w:bCs/>
    </w:rPr>
  </w:style>
  <w:style w:type="character" w:customStyle="1" w:styleId="KommentinotsikkoChar">
    <w:name w:val="Kommentin otsikko Char"/>
    <w:basedOn w:val="KommentintekstiChar"/>
    <w:link w:val="Kommentinotsikko"/>
    <w:uiPriority w:val="99"/>
    <w:semiHidden/>
    <w:rsid w:val="00964B80"/>
    <w:rPr>
      <w:rFonts w:ascii="Arial" w:hAnsi="Arial" w:cs="Arial"/>
      <w:b/>
      <w:bCs/>
      <w:sz w:val="20"/>
      <w:szCs w:val="20"/>
    </w:rPr>
  </w:style>
  <w:style w:type="paragraph" w:customStyle="1" w:styleId="BasicParagraph">
    <w:name w:val="[Basic Paragraph]"/>
    <w:basedOn w:val="Normaali"/>
    <w:uiPriority w:val="99"/>
    <w:rsid w:val="00B750D2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n-GB"/>
    </w:rPr>
  </w:style>
  <w:style w:type="character" w:styleId="Sivunumero">
    <w:name w:val="page number"/>
    <w:basedOn w:val="Kappaleenoletusfontti"/>
    <w:uiPriority w:val="99"/>
    <w:semiHidden/>
    <w:unhideWhenUsed/>
    <w:rsid w:val="003D3A65"/>
  </w:style>
  <w:style w:type="character" w:styleId="AvattuHyperlinkki">
    <w:name w:val="FollowedHyperlink"/>
    <w:basedOn w:val="Kappaleenoletusfontti"/>
    <w:uiPriority w:val="99"/>
    <w:semiHidden/>
    <w:unhideWhenUsed/>
    <w:rsid w:val="001450D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2148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55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89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554546">
          <w:marLeft w:val="34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202437">
          <w:marLeft w:val="34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292651">
          <w:marLeft w:val="34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41108">
          <w:marLeft w:val="34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230643">
          <w:marLeft w:val="34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5810">
          <w:marLeft w:val="34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020565">
          <w:marLeft w:val="34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086099">
          <w:marLeft w:val="34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204068">
          <w:marLeft w:val="34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69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tampere-talo.fi/tapahtumat/anssi-kela/" TargetMode="External"/><Relationship Id="rId18" Type="http://schemas.openxmlformats.org/officeDocument/2006/relationships/hyperlink" Target="https://tampere-talo.fi/tapahtumat/tuomarinurmio/" TargetMode="External"/><Relationship Id="rId26" Type="http://schemas.openxmlformats.org/officeDocument/2006/relationships/header" Target="header2.xml"/><Relationship Id="rId3" Type="http://schemas.openxmlformats.org/officeDocument/2006/relationships/numbering" Target="numbering.xml"/><Relationship Id="rId21" Type="http://schemas.openxmlformats.org/officeDocument/2006/relationships/hyperlink" Target="https://tampere-talo.fi/tapahtumat/elvis-christmas/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s://tampere-talo.fi/tapahtumat/sovinto/" TargetMode="External"/><Relationship Id="rId17" Type="http://schemas.openxmlformats.org/officeDocument/2006/relationships/hyperlink" Target="https://tampere-talo.fi/tapahtumat/ullatapaninen/" TargetMode="External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https://tampere-talo.fi/tapahtumat/ilmavoimienbigband/" TargetMode="External"/><Relationship Id="rId20" Type="http://schemas.openxmlformats.org/officeDocument/2006/relationships/hyperlink" Target="https://tampere-talo.fi/tapahtumat/glennhughes/" TargetMode="External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tampere-talo.fi/tapahtumat/ollisoikkeli/" TargetMode="External"/><Relationship Id="rId24" Type="http://schemas.openxmlformats.org/officeDocument/2006/relationships/hyperlink" Target="mailto:jaani.haapasalo@tampere-talo.fi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tampere-talo.fi/tapahtumat/katrihelena/" TargetMode="External"/><Relationship Id="rId23" Type="http://schemas.openxmlformats.org/officeDocument/2006/relationships/hyperlink" Target="https://www.dropbox.com/sh/1kr1jrn817lve6k/AAARmdeK_IbP_1AyvQ_d3Moda?dl=0" TargetMode="External"/><Relationship Id="rId28" Type="http://schemas.openxmlformats.org/officeDocument/2006/relationships/header" Target="header3.xml"/><Relationship Id="rId10" Type="http://schemas.openxmlformats.org/officeDocument/2006/relationships/hyperlink" Target="https://tampere-talo.fi/tapahtumat/petteri-sariola/" TargetMode="External"/><Relationship Id="rId19" Type="http://schemas.openxmlformats.org/officeDocument/2006/relationships/hyperlink" Target="https://tampere-talo.fi/tapahtumat/huovisenerikoiset/" TargetMode="External"/><Relationship Id="rId31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hyperlink" Target="https://tampere-talo.fi/tapahtumat/glennhughes/" TargetMode="External"/><Relationship Id="rId14" Type="http://schemas.openxmlformats.org/officeDocument/2006/relationships/hyperlink" Target="https://tampere-talo.fi/tapahtumat/saamaahaa/" TargetMode="External"/><Relationship Id="rId22" Type="http://schemas.openxmlformats.org/officeDocument/2006/relationships/hyperlink" Target="http://www.tampere-talo.fi/tapahtumat" TargetMode="External"/><Relationship Id="rId27" Type="http://schemas.openxmlformats.org/officeDocument/2006/relationships/footer" Target="footer1.xml"/><Relationship Id="rId30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W:\Muut%20projektit\Word%20malli\Tampere-talo-tarjouspohja.dotx" TargetMode="Externa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2017-03-09T00:00:00</PublishDate>
  <Abstract/>
  <CompanyAddress>Katuosoite </CompanyAddress>
  <CompanyPhone>(00) 000 0000</CompanyPhone>
  <CompanyFax/>
  <CompanyEmail>n.n@yritys.fi</CompanyEmail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D5EA923F-F9C5-47A1-8B14-0AB0CC90CE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Tampere-talo-tarjouspohja</Template>
  <TotalTime>9</TotalTime>
  <Pages>2</Pages>
  <Words>488</Words>
  <Characters>3957</Characters>
  <Application>Microsoft Office Word</Application>
  <DocSecurity>0</DocSecurity>
  <Lines>32</Lines>
  <Paragraphs>8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Manager>N.N.</Manager>
  <Company>Yritys Oy</Company>
  <LinksUpToDate>false</LinksUpToDate>
  <CharactersWithSpaces>4437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OTSIKKO</dc:subject>
  <dc:creator>N.N.</dc:creator>
  <cp:lastModifiedBy>Haapasalo Jaani</cp:lastModifiedBy>
  <cp:revision>8</cp:revision>
  <cp:lastPrinted>2016-01-25T12:49:00Z</cp:lastPrinted>
  <dcterms:created xsi:type="dcterms:W3CDTF">2018-05-09T05:39:00Z</dcterms:created>
  <dcterms:modified xsi:type="dcterms:W3CDTF">2018-05-09T05:52:00Z</dcterms:modified>
</cp:coreProperties>
</file>