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B9C95" w14:textId="16C460CB" w:rsidR="00CE0F26" w:rsidRPr="002B222F" w:rsidRDefault="009E600B" w:rsidP="002B222F">
      <w:pPr>
        <w:rPr>
          <w:sz w:val="20"/>
          <w:szCs w:val="20"/>
        </w:rPr>
      </w:pPr>
      <w:r>
        <w:rPr>
          <w:b/>
          <w:bCs/>
          <w:sz w:val="20"/>
          <w:szCs w:val="20"/>
        </w:rPr>
        <w:t>Embargo</w:t>
      </w:r>
      <w:bookmarkStart w:id="0" w:name="_GoBack"/>
      <w:bookmarkEnd w:id="0"/>
      <w:r w:rsidR="00C35B67">
        <w:rPr>
          <w:b/>
          <w:bCs/>
          <w:sz w:val="20"/>
          <w:szCs w:val="20"/>
        </w:rPr>
        <w:t xml:space="preserve"> 12.4.2018</w:t>
      </w:r>
      <w:r w:rsidR="00C35B67">
        <w:rPr>
          <w:b/>
          <w:bCs/>
          <w:sz w:val="20"/>
          <w:szCs w:val="20"/>
        </w:rPr>
        <w:br/>
        <w:t>Vapaa julkaistavaksi</w:t>
      </w:r>
      <w:r w:rsidR="00CD4E21">
        <w:rPr>
          <w:b/>
          <w:bCs/>
          <w:sz w:val="20"/>
          <w:szCs w:val="20"/>
        </w:rPr>
        <w:t xml:space="preserve"> 13.4. klo 6:00</w:t>
      </w:r>
      <w:r w:rsidR="00866A88">
        <w:rPr>
          <w:b/>
          <w:bCs/>
          <w:sz w:val="20"/>
          <w:szCs w:val="20"/>
        </w:rPr>
        <w:br/>
      </w:r>
      <w:r w:rsidR="00866A88">
        <w:rPr>
          <w:b/>
          <w:bCs/>
          <w:sz w:val="20"/>
          <w:szCs w:val="20"/>
        </w:rPr>
        <w:br/>
      </w:r>
      <w:r w:rsidR="009A733F" w:rsidRPr="006618D2">
        <w:rPr>
          <w:b/>
          <w:bCs/>
          <w:sz w:val="20"/>
          <w:szCs w:val="20"/>
        </w:rPr>
        <w:t xml:space="preserve">Carl Orffin mestarillinen </w:t>
      </w:r>
      <w:r w:rsidR="000124C7" w:rsidRPr="006618D2">
        <w:rPr>
          <w:b/>
          <w:bCs/>
          <w:sz w:val="20"/>
          <w:szCs w:val="20"/>
        </w:rPr>
        <w:t>Carmina Burana ja</w:t>
      </w:r>
      <w:r w:rsidR="009A733F" w:rsidRPr="006618D2">
        <w:rPr>
          <w:b/>
          <w:bCs/>
          <w:sz w:val="20"/>
          <w:szCs w:val="20"/>
        </w:rPr>
        <w:t xml:space="preserve"> </w:t>
      </w:r>
      <w:r w:rsidR="009A733F" w:rsidRPr="006618D2">
        <w:rPr>
          <w:b/>
          <w:sz w:val="20"/>
          <w:szCs w:val="20"/>
        </w:rPr>
        <w:t>Tšaikovskin</w:t>
      </w:r>
      <w:r w:rsidR="000124C7" w:rsidRPr="006618D2">
        <w:rPr>
          <w:b/>
          <w:bCs/>
          <w:sz w:val="20"/>
          <w:szCs w:val="20"/>
        </w:rPr>
        <w:t xml:space="preserve"> Pähkinänsärkijä-baletti</w:t>
      </w:r>
      <w:r w:rsidR="009A733F" w:rsidRPr="006618D2">
        <w:rPr>
          <w:b/>
          <w:bCs/>
          <w:sz w:val="20"/>
          <w:szCs w:val="20"/>
        </w:rPr>
        <w:t xml:space="preserve"> tähdittävät Tampere-talon syksyä</w:t>
      </w:r>
      <w:r w:rsidR="000124C7" w:rsidRPr="006618D2">
        <w:rPr>
          <w:sz w:val="20"/>
          <w:szCs w:val="20"/>
        </w:rPr>
        <w:br/>
      </w:r>
      <w:r w:rsidR="000124C7" w:rsidRPr="006618D2">
        <w:rPr>
          <w:sz w:val="20"/>
          <w:szCs w:val="20"/>
        </w:rPr>
        <w:br/>
      </w:r>
      <w:r w:rsidR="000124C7" w:rsidRPr="006618D2">
        <w:rPr>
          <w:b/>
          <w:bCs/>
          <w:sz w:val="20"/>
          <w:szCs w:val="20"/>
        </w:rPr>
        <w:t xml:space="preserve">Tampere-talo syyskauden huippuhetkiin lukeutuvat Carl Orffin </w:t>
      </w:r>
      <w:r w:rsidR="009A733F" w:rsidRPr="006618D2">
        <w:rPr>
          <w:b/>
          <w:bCs/>
          <w:sz w:val="20"/>
          <w:szCs w:val="20"/>
        </w:rPr>
        <w:t xml:space="preserve">klassikkoteos </w:t>
      </w:r>
      <w:r w:rsidR="000124C7" w:rsidRPr="006618D2">
        <w:rPr>
          <w:b/>
          <w:bCs/>
          <w:sz w:val="20"/>
          <w:szCs w:val="20"/>
        </w:rPr>
        <w:t>Carmina Burana, Mika Kareksen tulkinnat rakastetuista bassoaarioista, Suomalaisen barokkiorkesterin joulukauden avaus, Vuoden nuoret muusikot -konsertti sekä St Petersburg Festival Balletin Pähkinänsärkijä. Liput uusiin konsertti</w:t>
      </w:r>
      <w:r w:rsidR="009A733F" w:rsidRPr="006618D2">
        <w:rPr>
          <w:b/>
          <w:bCs/>
          <w:sz w:val="20"/>
          <w:szCs w:val="20"/>
        </w:rPr>
        <w:t>julkistuksiin tulevat myyntiin perjantaina 13.4</w:t>
      </w:r>
      <w:r w:rsidR="000124C7" w:rsidRPr="006618D2">
        <w:rPr>
          <w:b/>
          <w:bCs/>
          <w:sz w:val="20"/>
          <w:szCs w:val="20"/>
        </w:rPr>
        <w:t xml:space="preserve">. klo 9 Tampere-talon lipunmyynnissä ja Lippu.fi-palvelussa. </w:t>
      </w:r>
      <w:r w:rsidR="000124C7" w:rsidRPr="006618D2">
        <w:rPr>
          <w:sz w:val="20"/>
          <w:szCs w:val="20"/>
        </w:rPr>
        <w:br/>
      </w:r>
      <w:r w:rsidR="000124C7" w:rsidRPr="006618D2">
        <w:rPr>
          <w:sz w:val="20"/>
          <w:szCs w:val="20"/>
        </w:rPr>
        <w:br/>
        <w:t xml:space="preserve">Yksi Tampere-talon syksyn kohokohdista on säveltäjä Carl Orffin tunnetuin teos </w:t>
      </w:r>
      <w:r w:rsidR="000124C7" w:rsidRPr="00142E2F">
        <w:rPr>
          <w:b/>
          <w:sz w:val="20"/>
          <w:szCs w:val="20"/>
        </w:rPr>
        <w:t>Carmina Burana</w:t>
      </w:r>
      <w:r w:rsidR="000124C7" w:rsidRPr="006618D2">
        <w:rPr>
          <w:sz w:val="20"/>
          <w:szCs w:val="20"/>
        </w:rPr>
        <w:t xml:space="preserve">, joka esitetään kahtena peräkkäisenä iltana 9.11. ja 10.11. Teoksen tulkitsevat </w:t>
      </w:r>
      <w:r w:rsidR="000124C7" w:rsidRPr="006618D2">
        <w:rPr>
          <w:b/>
          <w:sz w:val="20"/>
          <w:szCs w:val="20"/>
        </w:rPr>
        <w:t>Santtu-Matias Rouvalin</w:t>
      </w:r>
      <w:r w:rsidR="000124C7" w:rsidRPr="006618D2">
        <w:rPr>
          <w:sz w:val="20"/>
          <w:szCs w:val="20"/>
        </w:rPr>
        <w:t xml:space="preserve"> johtama </w:t>
      </w:r>
      <w:r w:rsidR="000124C7" w:rsidRPr="008E100D">
        <w:rPr>
          <w:b/>
          <w:sz w:val="20"/>
          <w:szCs w:val="20"/>
        </w:rPr>
        <w:t>Tampere Filharmonia</w:t>
      </w:r>
      <w:r w:rsidR="000124C7" w:rsidRPr="006618D2">
        <w:rPr>
          <w:sz w:val="20"/>
          <w:szCs w:val="20"/>
        </w:rPr>
        <w:t xml:space="preserve"> sekä suurkuoroksi yhdistyvät </w:t>
      </w:r>
      <w:r w:rsidR="000124C7" w:rsidRPr="008E100D">
        <w:rPr>
          <w:b/>
          <w:sz w:val="20"/>
          <w:szCs w:val="20"/>
        </w:rPr>
        <w:t>Tampereen Oopperan kuoro</w:t>
      </w:r>
      <w:r w:rsidR="000124C7" w:rsidRPr="006618D2">
        <w:rPr>
          <w:sz w:val="20"/>
          <w:szCs w:val="20"/>
        </w:rPr>
        <w:t xml:space="preserve"> ja </w:t>
      </w:r>
      <w:r w:rsidR="000124C7" w:rsidRPr="008E100D">
        <w:rPr>
          <w:b/>
          <w:sz w:val="20"/>
          <w:szCs w:val="20"/>
        </w:rPr>
        <w:t>Tampereen filharmoninen kuoro</w:t>
      </w:r>
      <w:r w:rsidR="000124C7" w:rsidRPr="006618D2">
        <w:rPr>
          <w:sz w:val="20"/>
          <w:szCs w:val="20"/>
        </w:rPr>
        <w:t xml:space="preserve">. Konsertin solisteina kuullaan muun muassa sopraano </w:t>
      </w:r>
      <w:r w:rsidR="000124C7" w:rsidRPr="006618D2">
        <w:rPr>
          <w:b/>
          <w:sz w:val="20"/>
          <w:szCs w:val="20"/>
        </w:rPr>
        <w:t>Tuuli Takalaa</w:t>
      </w:r>
      <w:r w:rsidR="000124C7" w:rsidRPr="006618D2">
        <w:rPr>
          <w:sz w:val="20"/>
          <w:szCs w:val="20"/>
        </w:rPr>
        <w:t xml:space="preserve"> ja baritoni </w:t>
      </w:r>
      <w:r w:rsidR="000124C7" w:rsidRPr="006618D2">
        <w:rPr>
          <w:b/>
          <w:sz w:val="20"/>
          <w:szCs w:val="20"/>
        </w:rPr>
        <w:t>Jaakko Kortekangasta</w:t>
      </w:r>
      <w:r w:rsidR="000124C7" w:rsidRPr="006618D2">
        <w:rPr>
          <w:sz w:val="20"/>
          <w:szCs w:val="20"/>
        </w:rPr>
        <w:t>. Voimallisilla sointimassoillaan puhutteleva Carmina Burana on harvoin esitetty yleisösuosikki ja kuuluisa esimerkiksi O Fortuna kuoro-osasta</w:t>
      </w:r>
      <w:r w:rsidR="009A733F" w:rsidRPr="006618D2">
        <w:rPr>
          <w:sz w:val="20"/>
          <w:szCs w:val="20"/>
        </w:rPr>
        <w:t>an</w:t>
      </w:r>
      <w:r w:rsidR="000124C7" w:rsidRPr="006618D2">
        <w:rPr>
          <w:sz w:val="20"/>
          <w:szCs w:val="20"/>
        </w:rPr>
        <w:t>. Konsertin ensimmäisellä puoliskolla kuullaan Takalan, Kortekankaan ja Tampere Filharmonian tulkitsemana</w:t>
      </w:r>
      <w:r w:rsidR="00C53F27">
        <w:rPr>
          <w:sz w:val="20"/>
          <w:szCs w:val="20"/>
        </w:rPr>
        <w:t xml:space="preserve"> Richard</w:t>
      </w:r>
      <w:r w:rsidR="000124C7" w:rsidRPr="006618D2">
        <w:rPr>
          <w:sz w:val="20"/>
          <w:szCs w:val="20"/>
        </w:rPr>
        <w:t xml:space="preserve"> Straussin lauluja.</w:t>
      </w:r>
      <w:r w:rsidR="000124C7" w:rsidRPr="006618D2">
        <w:rPr>
          <w:sz w:val="20"/>
          <w:szCs w:val="20"/>
        </w:rPr>
        <w:br/>
      </w:r>
      <w:r w:rsidR="000124C7" w:rsidRPr="006618D2">
        <w:rPr>
          <w:sz w:val="20"/>
          <w:szCs w:val="20"/>
        </w:rPr>
        <w:br/>
        <w:t xml:space="preserve">Suomen kansainvälisesti menestyneimpiin oopperalaulajiin lukeutuva basso </w:t>
      </w:r>
      <w:r w:rsidR="000124C7" w:rsidRPr="006618D2">
        <w:rPr>
          <w:b/>
          <w:sz w:val="20"/>
          <w:szCs w:val="20"/>
        </w:rPr>
        <w:t>Mika Kares</w:t>
      </w:r>
      <w:r w:rsidR="000124C7" w:rsidRPr="006618D2">
        <w:rPr>
          <w:sz w:val="20"/>
          <w:szCs w:val="20"/>
        </w:rPr>
        <w:t xml:space="preserve"> esittää 40-vuotisjuhlaresitaalissaan </w:t>
      </w:r>
      <w:r w:rsidR="00557DA4" w:rsidRPr="00142E2F">
        <w:rPr>
          <w:b/>
          <w:sz w:val="20"/>
          <w:szCs w:val="20"/>
        </w:rPr>
        <w:t>Urani aariat</w:t>
      </w:r>
      <w:r w:rsidR="00557DA4" w:rsidRPr="006618D2">
        <w:rPr>
          <w:sz w:val="20"/>
          <w:szCs w:val="20"/>
        </w:rPr>
        <w:t xml:space="preserve"> </w:t>
      </w:r>
      <w:r w:rsidR="000124C7" w:rsidRPr="006618D2">
        <w:rPr>
          <w:sz w:val="20"/>
          <w:szCs w:val="20"/>
        </w:rPr>
        <w:t xml:space="preserve">29.9. rakastettuja bassoaarioita muun muassa Verdiltä ja Wagnerilta. Konsertin pianistina kuullaan pianotaiteilija </w:t>
      </w:r>
      <w:r w:rsidR="000124C7" w:rsidRPr="006618D2">
        <w:rPr>
          <w:b/>
          <w:sz w:val="20"/>
          <w:szCs w:val="20"/>
        </w:rPr>
        <w:t>Hans-Otto Ehrströmiä</w:t>
      </w:r>
      <w:r w:rsidR="00A11C13" w:rsidRPr="006618D2">
        <w:rPr>
          <w:sz w:val="20"/>
          <w:szCs w:val="20"/>
        </w:rPr>
        <w:t xml:space="preserve">. </w:t>
      </w:r>
      <w:r w:rsidR="00BF22E5">
        <w:rPr>
          <w:sz w:val="20"/>
          <w:szCs w:val="20"/>
        </w:rPr>
        <w:t xml:space="preserve">Harvoin kotimaassaan esiintyvä </w:t>
      </w:r>
      <w:r w:rsidR="00A11C13" w:rsidRPr="006618D2">
        <w:rPr>
          <w:sz w:val="20"/>
          <w:szCs w:val="20"/>
        </w:rPr>
        <w:t xml:space="preserve">Mika Kares on </w:t>
      </w:r>
      <w:r w:rsidR="000124C7" w:rsidRPr="006618D2">
        <w:rPr>
          <w:sz w:val="20"/>
          <w:szCs w:val="20"/>
        </w:rPr>
        <w:t>urallaan kiinnitetty maailman huippuoopperataloihin toisensa perään, kuten Lontoon Royal Opera Houseen, Milanon Teatro alla Scalaan, Pariisin oopperaan ja Wienin valtionoopperaan. Lähitulevaisuudessa häntä odottavat muun muassa debyytit Deutche Oper Berlinissä sekä yhteistyö maestro Riccardo Mutin kanssa Chicago</w:t>
      </w:r>
      <w:r w:rsidR="00BF22E5">
        <w:rPr>
          <w:sz w:val="20"/>
          <w:szCs w:val="20"/>
        </w:rPr>
        <w:t xml:space="preserve"> Symphony Orchestran solistina.</w:t>
      </w:r>
      <w:r w:rsidR="000124C7" w:rsidRPr="006618D2">
        <w:rPr>
          <w:sz w:val="20"/>
          <w:szCs w:val="20"/>
        </w:rPr>
        <w:br/>
      </w:r>
      <w:r w:rsidR="000124C7" w:rsidRPr="006618D2">
        <w:rPr>
          <w:sz w:val="20"/>
          <w:szCs w:val="20"/>
        </w:rPr>
        <w:br/>
        <w:t>Tampere-talon syksyn balettivierailijaksi saapuu</w:t>
      </w:r>
      <w:r w:rsidR="00BF22E5">
        <w:rPr>
          <w:sz w:val="20"/>
          <w:szCs w:val="20"/>
        </w:rPr>
        <w:t xml:space="preserve"> venäläistä balettiperinnettä edustava </w:t>
      </w:r>
      <w:r w:rsidR="000124C7" w:rsidRPr="006618D2">
        <w:rPr>
          <w:b/>
          <w:sz w:val="20"/>
          <w:szCs w:val="20"/>
        </w:rPr>
        <w:t>St Petersburg Festival Ballet</w:t>
      </w:r>
      <w:r w:rsidR="000124C7" w:rsidRPr="006618D2">
        <w:rPr>
          <w:sz w:val="20"/>
          <w:szCs w:val="20"/>
        </w:rPr>
        <w:t>, joka tuo Tampereelle</w:t>
      </w:r>
      <w:r w:rsidR="00BF22E5">
        <w:rPr>
          <w:sz w:val="20"/>
          <w:szCs w:val="20"/>
        </w:rPr>
        <w:t xml:space="preserve"> 16.–18.11.</w:t>
      </w:r>
      <w:r w:rsidR="000124C7" w:rsidRPr="006618D2">
        <w:rPr>
          <w:sz w:val="20"/>
          <w:szCs w:val="20"/>
        </w:rPr>
        <w:t xml:space="preserve"> yleisön rakastaman jouluklassikon, Tšaikovskin </w:t>
      </w:r>
      <w:r w:rsidR="000124C7" w:rsidRPr="00142E2F">
        <w:rPr>
          <w:b/>
          <w:sz w:val="20"/>
          <w:szCs w:val="20"/>
        </w:rPr>
        <w:t>Pähkinänsärkijän</w:t>
      </w:r>
      <w:r w:rsidR="000124C7" w:rsidRPr="006618D2">
        <w:rPr>
          <w:sz w:val="20"/>
          <w:szCs w:val="20"/>
        </w:rPr>
        <w:t>. Tšaikovskin tutut sävelet yhdistyvät E.</w:t>
      </w:r>
      <w:r w:rsidR="002C3AF4" w:rsidRPr="006618D2">
        <w:rPr>
          <w:sz w:val="20"/>
          <w:szCs w:val="20"/>
        </w:rPr>
        <w:t xml:space="preserve"> </w:t>
      </w:r>
      <w:r w:rsidR="000124C7" w:rsidRPr="006618D2">
        <w:rPr>
          <w:sz w:val="20"/>
          <w:szCs w:val="20"/>
        </w:rPr>
        <w:t>T.</w:t>
      </w:r>
      <w:r w:rsidR="002C3AF4" w:rsidRPr="006618D2">
        <w:rPr>
          <w:sz w:val="20"/>
          <w:szCs w:val="20"/>
        </w:rPr>
        <w:t xml:space="preserve"> </w:t>
      </w:r>
      <w:r w:rsidR="000124C7" w:rsidRPr="006618D2">
        <w:rPr>
          <w:sz w:val="20"/>
          <w:szCs w:val="20"/>
        </w:rPr>
        <w:t>A. Hoffmannin satua m</w:t>
      </w:r>
      <w:r w:rsidR="001F2E60">
        <w:rPr>
          <w:sz w:val="20"/>
          <w:szCs w:val="20"/>
        </w:rPr>
        <w:t>ukailevaan tarinaan, jossa Klaara</w:t>
      </w:r>
      <w:r w:rsidR="000124C7" w:rsidRPr="006618D2">
        <w:rPr>
          <w:sz w:val="20"/>
          <w:szCs w:val="20"/>
        </w:rPr>
        <w:t xml:space="preserve">-tyttö vie katsojan matkalle unien ja mielikuvituksen maailmaan. Teoksen koreografia on Marius Petipan ja Lev Ivanovin käsialaa. Solisteina nähdään </w:t>
      </w:r>
      <w:r w:rsidR="000124C7" w:rsidRPr="006618D2">
        <w:rPr>
          <w:b/>
          <w:sz w:val="20"/>
          <w:szCs w:val="20"/>
        </w:rPr>
        <w:t>Svetlana Filatova</w:t>
      </w:r>
      <w:r w:rsidR="000124C7" w:rsidRPr="006618D2">
        <w:rPr>
          <w:sz w:val="20"/>
          <w:szCs w:val="20"/>
        </w:rPr>
        <w:t xml:space="preserve"> and </w:t>
      </w:r>
      <w:r w:rsidR="000124C7" w:rsidRPr="006618D2">
        <w:rPr>
          <w:b/>
          <w:sz w:val="20"/>
          <w:szCs w:val="20"/>
        </w:rPr>
        <w:t>Alexandr Abaturov</w:t>
      </w:r>
      <w:r w:rsidR="000124C7" w:rsidRPr="006618D2">
        <w:rPr>
          <w:sz w:val="20"/>
          <w:szCs w:val="20"/>
        </w:rPr>
        <w:t xml:space="preserve">. Musiikin tulkitsee Tampere Filharmonia johtajanaan venäläiskapellimestari </w:t>
      </w:r>
      <w:r w:rsidR="000124C7" w:rsidRPr="006618D2">
        <w:rPr>
          <w:b/>
          <w:sz w:val="20"/>
          <w:szCs w:val="20"/>
        </w:rPr>
        <w:t>Vadim Nikitin</w:t>
      </w:r>
      <w:r w:rsidR="00BF22E5">
        <w:rPr>
          <w:sz w:val="20"/>
          <w:szCs w:val="20"/>
        </w:rPr>
        <w:t>.</w:t>
      </w:r>
      <w:r w:rsidR="000124C7" w:rsidRPr="006618D2">
        <w:rPr>
          <w:sz w:val="20"/>
          <w:szCs w:val="20"/>
        </w:rPr>
        <w:br/>
      </w:r>
      <w:r w:rsidR="000124C7" w:rsidRPr="006618D2">
        <w:rPr>
          <w:sz w:val="20"/>
          <w:szCs w:val="20"/>
        </w:rPr>
        <w:br/>
        <w:t>Tampere-talon yhteistyö Suomalaisen barokkiorkesterin kanssa jatkuu</w:t>
      </w:r>
      <w:r w:rsidR="00A11C13" w:rsidRPr="006618D2">
        <w:rPr>
          <w:sz w:val="20"/>
          <w:szCs w:val="20"/>
        </w:rPr>
        <w:t xml:space="preserve"> 1.12.</w:t>
      </w:r>
      <w:r w:rsidR="000124C7" w:rsidRPr="006618D2">
        <w:rPr>
          <w:sz w:val="20"/>
          <w:szCs w:val="20"/>
        </w:rPr>
        <w:t xml:space="preserve"> </w:t>
      </w:r>
      <w:r w:rsidR="000124C7" w:rsidRPr="006618D2">
        <w:rPr>
          <w:b/>
          <w:sz w:val="20"/>
          <w:szCs w:val="20"/>
        </w:rPr>
        <w:t>Anna-Maaria Oramon</w:t>
      </w:r>
      <w:r w:rsidR="000124C7" w:rsidRPr="006618D2">
        <w:rPr>
          <w:sz w:val="20"/>
          <w:szCs w:val="20"/>
        </w:rPr>
        <w:t xml:space="preserve"> johtamalla adventtikonsertilla </w:t>
      </w:r>
      <w:r w:rsidR="00E04DCA" w:rsidRPr="00142E2F">
        <w:rPr>
          <w:b/>
          <w:sz w:val="20"/>
          <w:szCs w:val="20"/>
        </w:rPr>
        <w:t xml:space="preserve">Syntymän ilo, ihme ja taika </w:t>
      </w:r>
      <w:r w:rsidR="00E04DCA" w:rsidRPr="00142E2F">
        <w:rPr>
          <w:b/>
          <w:bCs/>
          <w:sz w:val="20"/>
          <w:szCs w:val="20"/>
        </w:rPr>
        <w:t>–</w:t>
      </w:r>
      <w:r w:rsidR="00E04DCA" w:rsidRPr="00142E2F">
        <w:rPr>
          <w:b/>
          <w:sz w:val="20"/>
          <w:szCs w:val="20"/>
        </w:rPr>
        <w:t xml:space="preserve"> Adventtimusiikkia eri vuosisadoilta</w:t>
      </w:r>
      <w:r w:rsidR="000124C7" w:rsidRPr="006618D2">
        <w:rPr>
          <w:sz w:val="20"/>
          <w:szCs w:val="20"/>
        </w:rPr>
        <w:t xml:space="preserve">. Konsertissa esiintyvät ansioituneet vanhan musiikin tulkit </w:t>
      </w:r>
      <w:r w:rsidR="000124C7" w:rsidRPr="006618D2">
        <w:rPr>
          <w:b/>
          <w:sz w:val="20"/>
          <w:szCs w:val="20"/>
        </w:rPr>
        <w:t>Tuuli Lindberg</w:t>
      </w:r>
      <w:r w:rsidR="000124C7" w:rsidRPr="006618D2">
        <w:rPr>
          <w:sz w:val="20"/>
          <w:szCs w:val="20"/>
        </w:rPr>
        <w:t xml:space="preserve"> (sopraano), Anna-Maaria Oramo (clavisimbalum, urut) sekä </w:t>
      </w:r>
      <w:r w:rsidR="000124C7" w:rsidRPr="006618D2">
        <w:rPr>
          <w:b/>
          <w:sz w:val="20"/>
          <w:szCs w:val="20"/>
        </w:rPr>
        <w:t>FiBO Players</w:t>
      </w:r>
      <w:r w:rsidR="000124C7" w:rsidRPr="006618D2">
        <w:rPr>
          <w:sz w:val="20"/>
          <w:szCs w:val="20"/>
        </w:rPr>
        <w:t>. Ohjelmisto koostuu adventin tematiikasta, keskiajan espanjalaisista ja englantilaisista lauluista, Saksan heräävästä uskonpuhdistuksesta ja Italian loistokkaasta renessanssista ja barokista. Konsertissa kuullaan musiikkia 1400-luvun sävelmistä Alessandro Scarlattiin ja Michael Praetoriukseen.</w:t>
      </w:r>
      <w:r w:rsidR="000124C7" w:rsidRPr="006618D2">
        <w:rPr>
          <w:sz w:val="20"/>
          <w:szCs w:val="20"/>
        </w:rPr>
        <w:br/>
      </w:r>
      <w:r w:rsidR="000124C7" w:rsidRPr="006618D2">
        <w:rPr>
          <w:sz w:val="20"/>
          <w:szCs w:val="20"/>
        </w:rPr>
        <w:br/>
        <w:t xml:space="preserve">Tampere-talon syksyssä kuullaan myös </w:t>
      </w:r>
      <w:r w:rsidR="000124C7" w:rsidRPr="00142E2F">
        <w:rPr>
          <w:b/>
          <w:sz w:val="20"/>
          <w:szCs w:val="20"/>
        </w:rPr>
        <w:t>Vuoden nuoret muusikot -konsertti</w:t>
      </w:r>
      <w:r w:rsidR="000124C7" w:rsidRPr="006618D2">
        <w:rPr>
          <w:sz w:val="20"/>
          <w:szCs w:val="20"/>
        </w:rPr>
        <w:t xml:space="preserve"> 6.1</w:t>
      </w:r>
      <w:r w:rsidR="005A6D85" w:rsidRPr="006618D2">
        <w:rPr>
          <w:sz w:val="20"/>
          <w:szCs w:val="20"/>
        </w:rPr>
        <w:t>1. Tampere-talon ja Pro Musica S</w:t>
      </w:r>
      <w:r w:rsidR="000124C7" w:rsidRPr="006618D2">
        <w:rPr>
          <w:sz w:val="20"/>
          <w:szCs w:val="20"/>
        </w:rPr>
        <w:t>äätiön yhteistyönä järjestettävä vuosittainen konsertti on nostanut esiin merkittäviä nuoria taiteilijoita, kuten Aurora Marthens, Ossi Tanner, Jonathan Roozeman ja Waltteri Torikka. Konsertissa esiintyvät Pro Musica Säätiön halli</w:t>
      </w:r>
      <w:r w:rsidR="00AE4C86">
        <w:rPr>
          <w:sz w:val="20"/>
          <w:szCs w:val="20"/>
        </w:rPr>
        <w:t>tuksen nimeämät stipendiaatit sekä</w:t>
      </w:r>
      <w:r w:rsidR="000124C7" w:rsidRPr="006618D2">
        <w:rPr>
          <w:sz w:val="20"/>
          <w:szCs w:val="20"/>
        </w:rPr>
        <w:t xml:space="preserve"> konserttiohjelma päivittyvät myöhemmin.</w:t>
      </w:r>
      <w:r w:rsidR="002B222F">
        <w:rPr>
          <w:sz w:val="20"/>
          <w:szCs w:val="20"/>
        </w:rPr>
        <w:br/>
      </w:r>
      <w:r w:rsidR="002B222F">
        <w:rPr>
          <w:sz w:val="20"/>
          <w:szCs w:val="20"/>
        </w:rPr>
        <w:br/>
      </w:r>
      <w:r w:rsidR="002B222F">
        <w:rPr>
          <w:sz w:val="20"/>
          <w:szCs w:val="20"/>
        </w:rPr>
        <w:lastRenderedPageBreak/>
        <w:t>”</w:t>
      </w:r>
      <w:r w:rsidR="002B222F" w:rsidRPr="002B222F">
        <w:rPr>
          <w:sz w:val="20"/>
          <w:szCs w:val="20"/>
        </w:rPr>
        <w:t>Syyskautemme ohjelmistos</w:t>
      </w:r>
      <w:r w:rsidR="002B222F">
        <w:rPr>
          <w:sz w:val="20"/>
          <w:szCs w:val="20"/>
        </w:rPr>
        <w:t>t</w:t>
      </w:r>
      <w:r w:rsidR="002B222F" w:rsidRPr="002B222F">
        <w:rPr>
          <w:sz w:val="20"/>
          <w:szCs w:val="20"/>
        </w:rPr>
        <w:t xml:space="preserve">a </w:t>
      </w:r>
      <w:r w:rsidR="002B222F">
        <w:rPr>
          <w:sz w:val="20"/>
          <w:szCs w:val="20"/>
        </w:rPr>
        <w:t>löytyy</w:t>
      </w:r>
      <w:r w:rsidR="002B222F" w:rsidRPr="002B222F">
        <w:rPr>
          <w:sz w:val="20"/>
          <w:szCs w:val="20"/>
        </w:rPr>
        <w:t xml:space="preserve"> tunnettuja ja helposti lähestyttäviä</w:t>
      </w:r>
      <w:r w:rsidR="002B222F">
        <w:rPr>
          <w:sz w:val="20"/>
          <w:szCs w:val="20"/>
        </w:rPr>
        <w:t xml:space="preserve"> tuotantoja</w:t>
      </w:r>
      <w:r w:rsidR="002B222F" w:rsidRPr="002B222F">
        <w:rPr>
          <w:sz w:val="20"/>
          <w:szCs w:val="20"/>
        </w:rPr>
        <w:t>, kuten Pähkinänsärkijä ja Carmina Burana. Toivomme erityisesti, että opiskelijat, lapset ja perheet löytävät tiensä taidemusiikin ja -tanssin pariin Tampere-talossa</w:t>
      </w:r>
      <w:r w:rsidR="002B222F">
        <w:rPr>
          <w:sz w:val="20"/>
          <w:szCs w:val="20"/>
        </w:rPr>
        <w:t>”</w:t>
      </w:r>
      <w:r w:rsidR="002B222F" w:rsidRPr="002B222F">
        <w:rPr>
          <w:sz w:val="20"/>
          <w:szCs w:val="20"/>
        </w:rPr>
        <w:t xml:space="preserve">, kertoo Tampere-talon tuottaja </w:t>
      </w:r>
      <w:r w:rsidR="002B222F" w:rsidRPr="00C872C7">
        <w:rPr>
          <w:b/>
          <w:sz w:val="20"/>
          <w:szCs w:val="20"/>
        </w:rPr>
        <w:t>Suvi Leinonen</w:t>
      </w:r>
      <w:r w:rsidR="002B222F" w:rsidRPr="002B222F">
        <w:rPr>
          <w:sz w:val="20"/>
          <w:szCs w:val="20"/>
        </w:rPr>
        <w:t>.</w:t>
      </w:r>
      <w:r w:rsidR="00C872C7">
        <w:rPr>
          <w:sz w:val="20"/>
          <w:szCs w:val="20"/>
        </w:rPr>
        <w:br/>
      </w:r>
      <w:r w:rsidR="00C872C7">
        <w:rPr>
          <w:sz w:val="20"/>
          <w:szCs w:val="20"/>
        </w:rPr>
        <w:br/>
      </w:r>
      <w:r w:rsidR="000124C7" w:rsidRPr="002B222F">
        <w:rPr>
          <w:sz w:val="20"/>
          <w:szCs w:val="20"/>
        </w:rPr>
        <w:t>Tampere-talon sy</w:t>
      </w:r>
      <w:r w:rsidR="00C77F77" w:rsidRPr="002B222F">
        <w:rPr>
          <w:sz w:val="20"/>
          <w:szCs w:val="20"/>
        </w:rPr>
        <w:t xml:space="preserve">ksyn tanssikauden </w:t>
      </w:r>
      <w:r w:rsidR="000124C7" w:rsidRPr="002B222F">
        <w:rPr>
          <w:sz w:val="20"/>
          <w:szCs w:val="20"/>
        </w:rPr>
        <w:t xml:space="preserve">avaa </w:t>
      </w:r>
      <w:r w:rsidR="00C77F77" w:rsidRPr="002B222F">
        <w:rPr>
          <w:sz w:val="20"/>
          <w:szCs w:val="20"/>
        </w:rPr>
        <w:t xml:space="preserve">27.8. </w:t>
      </w:r>
      <w:r w:rsidR="000124C7" w:rsidRPr="002B222F">
        <w:rPr>
          <w:sz w:val="20"/>
          <w:szCs w:val="20"/>
        </w:rPr>
        <w:t xml:space="preserve">jo aiemmin keväällä julkaistu </w:t>
      </w:r>
      <w:r w:rsidR="00557DA4" w:rsidRPr="00142E2F">
        <w:rPr>
          <w:b/>
          <w:bCs/>
          <w:sz w:val="20"/>
          <w:szCs w:val="20"/>
        </w:rPr>
        <w:t>Suuri kansainvälinen balettigaala 2018</w:t>
      </w:r>
      <w:r w:rsidR="000124C7" w:rsidRPr="002B222F">
        <w:rPr>
          <w:sz w:val="20"/>
          <w:szCs w:val="20"/>
        </w:rPr>
        <w:t xml:space="preserve">, jonka päävierailijaksi saapuu maailmankuulu hollantilainen nykybaletti-instituutio </w:t>
      </w:r>
      <w:r w:rsidR="000124C7" w:rsidRPr="002B222F">
        <w:rPr>
          <w:b/>
          <w:bCs/>
          <w:sz w:val="20"/>
          <w:szCs w:val="20"/>
        </w:rPr>
        <w:t>Introdans</w:t>
      </w:r>
      <w:r w:rsidR="000124C7" w:rsidRPr="002B222F">
        <w:rPr>
          <w:sz w:val="20"/>
          <w:szCs w:val="20"/>
        </w:rPr>
        <w:t xml:space="preserve">. Gaalassa nähdään lisäksi klassisen baletin rakastettuja kaksintansseja ja huippukoreografien tanssiteoksia. Tampere-talon jo julkaistuun ohjelmistoon lukeutuu myös Tampereen Oopperan ensi kevään tuotanto </w:t>
      </w:r>
      <w:r w:rsidR="000124C7" w:rsidRPr="00142E2F">
        <w:rPr>
          <w:b/>
          <w:sz w:val="20"/>
          <w:szCs w:val="20"/>
        </w:rPr>
        <w:t>La Bohème</w:t>
      </w:r>
      <w:r w:rsidR="000124C7" w:rsidRPr="002B222F">
        <w:rPr>
          <w:sz w:val="20"/>
          <w:szCs w:val="20"/>
        </w:rPr>
        <w:t xml:space="preserve">. Giacomo Puccinin klassikko-oopperan ohjaa </w:t>
      </w:r>
      <w:r w:rsidR="000124C7" w:rsidRPr="002B222F">
        <w:rPr>
          <w:b/>
          <w:sz w:val="20"/>
          <w:szCs w:val="20"/>
        </w:rPr>
        <w:t>Kari Heiskanen</w:t>
      </w:r>
      <w:r w:rsidR="000124C7" w:rsidRPr="002B222F">
        <w:rPr>
          <w:sz w:val="20"/>
          <w:szCs w:val="20"/>
        </w:rPr>
        <w:t xml:space="preserve">, ja päärooleissa nähdään muun muassa </w:t>
      </w:r>
      <w:r w:rsidR="000124C7" w:rsidRPr="002B222F">
        <w:rPr>
          <w:b/>
          <w:sz w:val="20"/>
          <w:szCs w:val="20"/>
        </w:rPr>
        <w:t>Helena Juntunen</w:t>
      </w:r>
      <w:r w:rsidR="000124C7" w:rsidRPr="002B222F">
        <w:rPr>
          <w:sz w:val="20"/>
          <w:szCs w:val="20"/>
        </w:rPr>
        <w:t xml:space="preserve">, </w:t>
      </w:r>
      <w:r w:rsidR="000124C7" w:rsidRPr="002B222F">
        <w:rPr>
          <w:b/>
          <w:sz w:val="20"/>
          <w:szCs w:val="20"/>
        </w:rPr>
        <w:t>Arttu Kataja</w:t>
      </w:r>
      <w:r w:rsidR="000124C7" w:rsidRPr="002B222F">
        <w:rPr>
          <w:sz w:val="20"/>
          <w:szCs w:val="20"/>
        </w:rPr>
        <w:t xml:space="preserve">, </w:t>
      </w:r>
      <w:r w:rsidR="000124C7" w:rsidRPr="002B222F">
        <w:rPr>
          <w:b/>
          <w:sz w:val="20"/>
          <w:szCs w:val="20"/>
        </w:rPr>
        <w:t>Waltteri Torikka</w:t>
      </w:r>
      <w:r w:rsidR="000124C7" w:rsidRPr="002B222F">
        <w:rPr>
          <w:sz w:val="20"/>
          <w:szCs w:val="20"/>
        </w:rPr>
        <w:t xml:space="preserve"> ja </w:t>
      </w:r>
      <w:r w:rsidR="000124C7" w:rsidRPr="002B222F">
        <w:rPr>
          <w:b/>
          <w:sz w:val="20"/>
          <w:szCs w:val="20"/>
        </w:rPr>
        <w:t>Suvi Väyrynen</w:t>
      </w:r>
      <w:r w:rsidR="000124C7" w:rsidRPr="002B222F">
        <w:rPr>
          <w:sz w:val="20"/>
          <w:szCs w:val="20"/>
        </w:rPr>
        <w:t xml:space="preserve">. Tampere Filharmoniaa johtaa kokenut oopperakapellimestari </w:t>
      </w:r>
      <w:r w:rsidR="000124C7" w:rsidRPr="002B222F">
        <w:rPr>
          <w:b/>
          <w:bCs/>
          <w:sz w:val="20"/>
          <w:szCs w:val="20"/>
        </w:rPr>
        <w:t>Alberto Hold-Garrido</w:t>
      </w:r>
      <w:r w:rsidR="009928A5" w:rsidRPr="002B222F">
        <w:rPr>
          <w:sz w:val="20"/>
          <w:szCs w:val="20"/>
        </w:rPr>
        <w:t>.</w:t>
      </w:r>
      <w:r w:rsidR="00BF22E5" w:rsidRPr="002B222F">
        <w:rPr>
          <w:sz w:val="20"/>
          <w:szCs w:val="20"/>
        </w:rPr>
        <w:br/>
      </w:r>
      <w:r w:rsidR="00BF22E5" w:rsidRPr="002B222F">
        <w:rPr>
          <w:sz w:val="20"/>
          <w:szCs w:val="20"/>
        </w:rPr>
        <w:br/>
        <w:t>Tampere-talon syksyn ohjelmisto täydentyy vielä kevään 2018 aikana.</w:t>
      </w:r>
      <w:r w:rsidR="00665A08" w:rsidRPr="002B222F">
        <w:rPr>
          <w:sz w:val="20"/>
          <w:szCs w:val="20"/>
        </w:rPr>
        <w:br/>
      </w:r>
      <w:r w:rsidR="00665A08" w:rsidRPr="002B222F">
        <w:rPr>
          <w:sz w:val="20"/>
          <w:szCs w:val="20"/>
        </w:rPr>
        <w:br/>
      </w:r>
      <w:r w:rsidR="00665A08" w:rsidRPr="002B222F">
        <w:rPr>
          <w:b/>
          <w:sz w:val="20"/>
          <w:szCs w:val="20"/>
        </w:rPr>
        <w:t>Esiintyjäkuvat 13.4. myyntiin tulevista konserteista</w:t>
      </w:r>
      <w:r w:rsidR="00665A08" w:rsidRPr="002B222F">
        <w:rPr>
          <w:sz w:val="20"/>
          <w:szCs w:val="20"/>
        </w:rPr>
        <w:t>:</w:t>
      </w:r>
      <w:r w:rsidR="00665A08" w:rsidRPr="002B222F">
        <w:rPr>
          <w:sz w:val="20"/>
          <w:szCs w:val="20"/>
        </w:rPr>
        <w:br/>
      </w:r>
      <w:hyperlink r:id="rId9" w:history="1">
        <w:r w:rsidR="00D06F6D" w:rsidRPr="002B222F">
          <w:rPr>
            <w:rStyle w:val="Hyperlinkki"/>
            <w:sz w:val="20"/>
            <w:szCs w:val="20"/>
          </w:rPr>
          <w:t>https://www.dropbox.com/sh/aqawgwkbalg4zjk/AAB76XR8EflcFEgQi0UuREg9a?dl=0</w:t>
        </w:r>
      </w:hyperlink>
      <w:r w:rsidR="00D06F6D" w:rsidRPr="002B222F">
        <w:rPr>
          <w:sz w:val="20"/>
          <w:szCs w:val="20"/>
        </w:rPr>
        <w:t xml:space="preserve"> </w:t>
      </w:r>
      <w:r w:rsidR="009928A5" w:rsidRPr="002B222F">
        <w:rPr>
          <w:sz w:val="20"/>
          <w:szCs w:val="20"/>
        </w:rPr>
        <w:br/>
      </w:r>
      <w:r w:rsidR="00D06F6D" w:rsidRPr="002B222F">
        <w:rPr>
          <w:sz w:val="20"/>
          <w:szCs w:val="20"/>
        </w:rPr>
        <w:br/>
      </w:r>
      <w:r w:rsidR="009928A5" w:rsidRPr="002B222F">
        <w:rPr>
          <w:sz w:val="20"/>
          <w:szCs w:val="20"/>
        </w:rPr>
        <w:br/>
      </w:r>
      <w:r w:rsidR="00BC0181" w:rsidRPr="002B222F">
        <w:rPr>
          <w:b/>
          <w:bCs/>
          <w:sz w:val="20"/>
          <w:szCs w:val="20"/>
        </w:rPr>
        <w:t>Lisätietoja Tampere-talon syksyn konserteista:</w:t>
      </w:r>
      <w:r w:rsidR="00BC0181" w:rsidRPr="002B222F">
        <w:rPr>
          <w:b/>
          <w:bCs/>
          <w:sz w:val="20"/>
          <w:szCs w:val="20"/>
        </w:rPr>
        <w:br/>
      </w:r>
      <w:r w:rsidR="00BC0181" w:rsidRPr="002B222F">
        <w:rPr>
          <w:b/>
          <w:bCs/>
          <w:sz w:val="20"/>
          <w:szCs w:val="20"/>
        </w:rPr>
        <w:br/>
        <w:t xml:space="preserve">10.8. </w:t>
      </w:r>
      <w:hyperlink r:id="rId10" w:history="1">
        <w:r w:rsidR="00BC0181" w:rsidRPr="002B222F">
          <w:rPr>
            <w:rStyle w:val="Hyperlinkki"/>
            <w:b/>
            <w:bCs/>
            <w:sz w:val="20"/>
            <w:szCs w:val="20"/>
          </w:rPr>
          <w:t>Tampere Filharmonian Puistokonsertti</w:t>
        </w:r>
      </w:hyperlink>
      <w:r w:rsidR="00C872C7">
        <w:rPr>
          <w:sz w:val="20"/>
          <w:szCs w:val="20"/>
        </w:rPr>
        <w:br/>
      </w:r>
      <w:r w:rsidR="00C872C7" w:rsidRPr="00C872C7">
        <w:rPr>
          <w:b/>
          <w:sz w:val="20"/>
          <w:szCs w:val="20"/>
        </w:rPr>
        <w:t xml:space="preserve">26.8. </w:t>
      </w:r>
      <w:hyperlink r:id="rId11" w:history="1">
        <w:r w:rsidR="00C872C7" w:rsidRPr="00C872C7">
          <w:rPr>
            <w:rStyle w:val="Hyperlinkki"/>
            <w:b/>
            <w:sz w:val="20"/>
            <w:szCs w:val="20"/>
          </w:rPr>
          <w:t>Puolustusvoimien varusmiessoittokunnan 70’s-kiertue</w:t>
        </w:r>
      </w:hyperlink>
      <w:r w:rsidR="00BC0181" w:rsidRPr="002B222F">
        <w:rPr>
          <w:b/>
          <w:bCs/>
          <w:sz w:val="20"/>
          <w:szCs w:val="20"/>
        </w:rPr>
        <w:br/>
        <w:t xml:space="preserve">27.8. </w:t>
      </w:r>
      <w:hyperlink r:id="rId12" w:history="1">
        <w:r w:rsidR="00BC0181" w:rsidRPr="002B222F">
          <w:rPr>
            <w:rStyle w:val="Hyperlinkki"/>
            <w:b/>
            <w:bCs/>
            <w:sz w:val="20"/>
            <w:szCs w:val="20"/>
          </w:rPr>
          <w:t>Suuri kansainvälinen balettigaala 2018</w:t>
        </w:r>
      </w:hyperlink>
      <w:r w:rsidR="00BC0181" w:rsidRPr="002B222F">
        <w:rPr>
          <w:b/>
          <w:bCs/>
          <w:sz w:val="20"/>
          <w:szCs w:val="20"/>
        </w:rPr>
        <w:br/>
        <w:t xml:space="preserve">2.9. </w:t>
      </w:r>
      <w:hyperlink r:id="rId13" w:history="1">
        <w:r w:rsidR="00BC0181" w:rsidRPr="002B222F">
          <w:rPr>
            <w:rStyle w:val="Hyperlinkki"/>
            <w:b/>
            <w:bCs/>
            <w:sz w:val="20"/>
            <w:szCs w:val="20"/>
          </w:rPr>
          <w:t>Gypsy Devils Orchestra</w:t>
        </w:r>
      </w:hyperlink>
      <w:r w:rsidR="00BC0181" w:rsidRPr="002B222F">
        <w:rPr>
          <w:b/>
          <w:bCs/>
          <w:sz w:val="20"/>
          <w:szCs w:val="20"/>
        </w:rPr>
        <w:br/>
        <w:t xml:space="preserve">15.9. </w:t>
      </w:r>
      <w:hyperlink r:id="rId14" w:history="1">
        <w:r w:rsidR="00BC0181" w:rsidRPr="002B222F">
          <w:rPr>
            <w:rStyle w:val="Hyperlinkki"/>
            <w:b/>
            <w:bCs/>
            <w:sz w:val="20"/>
            <w:szCs w:val="20"/>
          </w:rPr>
          <w:t>Jarkko Martikainen ja Luotetut miehet</w:t>
        </w:r>
      </w:hyperlink>
      <w:r w:rsidR="00BC0181" w:rsidRPr="002B222F">
        <w:rPr>
          <w:b/>
          <w:bCs/>
          <w:sz w:val="20"/>
          <w:szCs w:val="20"/>
        </w:rPr>
        <w:br/>
        <w:t xml:space="preserve">16.9. </w:t>
      </w:r>
      <w:hyperlink r:id="rId15" w:history="1">
        <w:r w:rsidR="00BC0181" w:rsidRPr="002B222F">
          <w:rPr>
            <w:rStyle w:val="Hyperlinkki"/>
            <w:b/>
            <w:bCs/>
            <w:sz w:val="20"/>
            <w:szCs w:val="20"/>
          </w:rPr>
          <w:t>Tuomo Rannankari ja Hiekkakakkuorkesteri</w:t>
        </w:r>
      </w:hyperlink>
      <w:r w:rsidR="00BC0181" w:rsidRPr="002B222F">
        <w:rPr>
          <w:b/>
          <w:bCs/>
          <w:sz w:val="20"/>
          <w:szCs w:val="20"/>
        </w:rPr>
        <w:br/>
        <w:t xml:space="preserve">20.9. </w:t>
      </w:r>
      <w:hyperlink r:id="rId16" w:history="1">
        <w:r w:rsidR="00BC0181" w:rsidRPr="002B222F">
          <w:rPr>
            <w:rStyle w:val="Hyperlinkki"/>
            <w:b/>
            <w:bCs/>
            <w:sz w:val="20"/>
            <w:szCs w:val="20"/>
          </w:rPr>
          <w:t>Jazzin legendat, Aili Ikonen: Tribute to Ella</w:t>
        </w:r>
      </w:hyperlink>
      <w:r w:rsidR="00BC0181" w:rsidRPr="002B222F">
        <w:rPr>
          <w:b/>
          <w:bCs/>
          <w:sz w:val="20"/>
          <w:szCs w:val="20"/>
        </w:rPr>
        <w:br/>
        <w:t xml:space="preserve">21.9. </w:t>
      </w:r>
      <w:hyperlink r:id="rId17" w:history="1">
        <w:r w:rsidR="00BC0181" w:rsidRPr="002B222F">
          <w:rPr>
            <w:rStyle w:val="Hyperlinkki"/>
            <w:b/>
            <w:bCs/>
            <w:sz w:val="20"/>
            <w:szCs w:val="20"/>
          </w:rPr>
          <w:t>Marion ja Joel Hallikainen</w:t>
        </w:r>
      </w:hyperlink>
      <w:r w:rsidR="00557DA4" w:rsidRPr="002B222F">
        <w:rPr>
          <w:sz w:val="20"/>
          <w:szCs w:val="20"/>
        </w:rPr>
        <w:br/>
      </w:r>
      <w:r w:rsidR="00557DA4" w:rsidRPr="002B222F">
        <w:rPr>
          <w:b/>
          <w:sz w:val="20"/>
          <w:szCs w:val="20"/>
        </w:rPr>
        <w:t>29.9.</w:t>
      </w:r>
      <w:r w:rsidR="00557DA4" w:rsidRPr="002B222F">
        <w:rPr>
          <w:sz w:val="20"/>
          <w:szCs w:val="20"/>
        </w:rPr>
        <w:t xml:space="preserve"> </w:t>
      </w:r>
      <w:hyperlink r:id="rId18" w:history="1">
        <w:r w:rsidR="00557DA4" w:rsidRPr="002B222F">
          <w:rPr>
            <w:rStyle w:val="Hyperlinkki"/>
            <w:b/>
            <w:sz w:val="20"/>
            <w:szCs w:val="20"/>
          </w:rPr>
          <w:t>Mika Kares - U</w:t>
        </w:r>
        <w:r w:rsidR="00557DA4" w:rsidRPr="002B222F">
          <w:rPr>
            <w:rStyle w:val="Hyperlinkki"/>
            <w:b/>
            <w:sz w:val="20"/>
            <w:szCs w:val="20"/>
          </w:rPr>
          <w:t>rani aariat</w:t>
        </w:r>
      </w:hyperlink>
      <w:r w:rsidR="00BC0181" w:rsidRPr="002B222F">
        <w:rPr>
          <w:b/>
          <w:bCs/>
          <w:sz w:val="20"/>
          <w:szCs w:val="20"/>
        </w:rPr>
        <w:br/>
        <w:t xml:space="preserve">5.10. </w:t>
      </w:r>
      <w:hyperlink r:id="rId19" w:history="1">
        <w:r w:rsidR="00BC0181" w:rsidRPr="002B222F">
          <w:rPr>
            <w:rStyle w:val="Hyperlinkki"/>
            <w:b/>
            <w:bCs/>
            <w:sz w:val="20"/>
            <w:szCs w:val="20"/>
          </w:rPr>
          <w:t>Edu Kettunen</w:t>
        </w:r>
      </w:hyperlink>
      <w:r w:rsidR="00BC0181" w:rsidRPr="002B222F">
        <w:rPr>
          <w:b/>
          <w:bCs/>
          <w:sz w:val="20"/>
          <w:szCs w:val="20"/>
        </w:rPr>
        <w:br/>
        <w:t xml:space="preserve">14.10. </w:t>
      </w:r>
      <w:hyperlink r:id="rId20" w:history="1">
        <w:r w:rsidR="00BC0181" w:rsidRPr="002B222F">
          <w:rPr>
            <w:rStyle w:val="Hyperlinkki"/>
            <w:b/>
            <w:bCs/>
            <w:sz w:val="20"/>
            <w:szCs w:val="20"/>
          </w:rPr>
          <w:t>Paula Koivuniemi Roots &amp; Friends</w:t>
        </w:r>
      </w:hyperlink>
      <w:r w:rsidR="00BC0181" w:rsidRPr="002B222F">
        <w:rPr>
          <w:b/>
          <w:bCs/>
          <w:sz w:val="20"/>
          <w:szCs w:val="20"/>
        </w:rPr>
        <w:br/>
        <w:t xml:space="preserve">18.10. </w:t>
      </w:r>
      <w:hyperlink r:id="rId21" w:history="1">
        <w:r w:rsidR="00BC0181" w:rsidRPr="002B222F">
          <w:rPr>
            <w:rStyle w:val="Hyperlinkki"/>
            <w:b/>
            <w:bCs/>
            <w:sz w:val="20"/>
            <w:szCs w:val="20"/>
          </w:rPr>
          <w:t>Jazzin legendat, Pentti Lahti Quintet</w:t>
        </w:r>
      </w:hyperlink>
      <w:r w:rsidR="00BC0181" w:rsidRPr="002B222F">
        <w:rPr>
          <w:b/>
          <w:bCs/>
          <w:sz w:val="20"/>
          <w:szCs w:val="20"/>
        </w:rPr>
        <w:br/>
        <w:t xml:space="preserve">20.10. </w:t>
      </w:r>
      <w:hyperlink r:id="rId22" w:history="1">
        <w:r w:rsidR="00BC0181" w:rsidRPr="002B222F">
          <w:rPr>
            <w:rStyle w:val="Hyperlinkki"/>
            <w:b/>
            <w:bCs/>
            <w:sz w:val="20"/>
            <w:szCs w:val="20"/>
          </w:rPr>
          <w:t>Ricky-Tick Big Band &amp; Julkinen Sana</w:t>
        </w:r>
      </w:hyperlink>
      <w:r w:rsidR="00BC0181" w:rsidRPr="002B222F">
        <w:rPr>
          <w:b/>
          <w:bCs/>
          <w:sz w:val="20"/>
          <w:szCs w:val="20"/>
        </w:rPr>
        <w:br/>
        <w:t xml:space="preserve">27.10. </w:t>
      </w:r>
      <w:hyperlink r:id="rId23" w:history="1">
        <w:r w:rsidR="00BC0181" w:rsidRPr="002B222F">
          <w:rPr>
            <w:rStyle w:val="Hyperlinkki"/>
            <w:b/>
            <w:bCs/>
            <w:sz w:val="20"/>
            <w:szCs w:val="20"/>
          </w:rPr>
          <w:t>Honey B &amp; T-Bones</w:t>
        </w:r>
      </w:hyperlink>
      <w:r w:rsidR="00BC0181" w:rsidRPr="002B222F">
        <w:rPr>
          <w:b/>
          <w:bCs/>
          <w:sz w:val="20"/>
          <w:szCs w:val="20"/>
        </w:rPr>
        <w:br/>
        <w:t xml:space="preserve">28.10. </w:t>
      </w:r>
      <w:hyperlink r:id="rId24" w:history="1">
        <w:r w:rsidR="00BC0181" w:rsidRPr="002B222F">
          <w:rPr>
            <w:rStyle w:val="Hyperlinkki"/>
            <w:b/>
            <w:bCs/>
            <w:sz w:val="20"/>
            <w:szCs w:val="20"/>
          </w:rPr>
          <w:t>Michael Monroe</w:t>
        </w:r>
      </w:hyperlink>
      <w:r w:rsidR="00BC0181" w:rsidRPr="002B222F">
        <w:rPr>
          <w:b/>
          <w:bCs/>
          <w:sz w:val="20"/>
          <w:szCs w:val="20"/>
        </w:rPr>
        <w:br/>
        <w:t xml:space="preserve">29.10. </w:t>
      </w:r>
      <w:hyperlink r:id="rId25" w:history="1">
        <w:r w:rsidR="00BC0181" w:rsidRPr="002B222F">
          <w:rPr>
            <w:rStyle w:val="Hyperlinkki"/>
            <w:b/>
            <w:bCs/>
            <w:sz w:val="20"/>
            <w:szCs w:val="20"/>
          </w:rPr>
          <w:t>The Blind Boys of Alabama</w:t>
        </w:r>
      </w:hyperlink>
      <w:r w:rsidR="00E86E86" w:rsidRPr="002B222F">
        <w:rPr>
          <w:sz w:val="20"/>
          <w:szCs w:val="20"/>
        </w:rPr>
        <w:br/>
      </w:r>
      <w:r w:rsidR="00E86E86" w:rsidRPr="002B222F">
        <w:rPr>
          <w:b/>
          <w:sz w:val="20"/>
          <w:szCs w:val="20"/>
        </w:rPr>
        <w:t>6.11.</w:t>
      </w:r>
      <w:r w:rsidR="00E86E86" w:rsidRPr="002B222F">
        <w:rPr>
          <w:sz w:val="20"/>
          <w:szCs w:val="20"/>
        </w:rPr>
        <w:t xml:space="preserve"> </w:t>
      </w:r>
      <w:hyperlink r:id="rId26" w:history="1">
        <w:r w:rsidR="00E86E86" w:rsidRPr="002B222F">
          <w:rPr>
            <w:rStyle w:val="Hyperlinkki"/>
            <w:b/>
            <w:sz w:val="20"/>
            <w:szCs w:val="20"/>
          </w:rPr>
          <w:t>Vuoden nuoret muusikot -konsertti</w:t>
        </w:r>
      </w:hyperlink>
      <w:r w:rsidR="00557DA4" w:rsidRPr="002B222F">
        <w:rPr>
          <w:sz w:val="20"/>
          <w:szCs w:val="20"/>
        </w:rPr>
        <w:br/>
      </w:r>
      <w:r w:rsidR="00557DA4" w:rsidRPr="002B222F">
        <w:rPr>
          <w:b/>
          <w:sz w:val="20"/>
          <w:szCs w:val="20"/>
        </w:rPr>
        <w:t>9.11.</w:t>
      </w:r>
      <w:r w:rsidR="00557DA4" w:rsidRPr="002B222F">
        <w:rPr>
          <w:sz w:val="20"/>
          <w:szCs w:val="20"/>
        </w:rPr>
        <w:t xml:space="preserve"> </w:t>
      </w:r>
      <w:hyperlink r:id="rId27" w:history="1">
        <w:r w:rsidR="00557DA4" w:rsidRPr="002B222F">
          <w:rPr>
            <w:rStyle w:val="Hyperlinkki"/>
            <w:b/>
            <w:sz w:val="20"/>
            <w:szCs w:val="20"/>
          </w:rPr>
          <w:t>Carmina Burana</w:t>
        </w:r>
      </w:hyperlink>
      <w:r w:rsidR="00557DA4" w:rsidRPr="002B222F">
        <w:rPr>
          <w:sz w:val="20"/>
          <w:szCs w:val="20"/>
        </w:rPr>
        <w:br/>
      </w:r>
      <w:r w:rsidR="00557DA4" w:rsidRPr="002B222F">
        <w:rPr>
          <w:b/>
          <w:sz w:val="20"/>
          <w:szCs w:val="20"/>
        </w:rPr>
        <w:t>10.11.</w:t>
      </w:r>
      <w:r w:rsidR="00557DA4" w:rsidRPr="002B222F">
        <w:rPr>
          <w:sz w:val="20"/>
          <w:szCs w:val="20"/>
        </w:rPr>
        <w:t xml:space="preserve"> </w:t>
      </w:r>
      <w:hyperlink r:id="rId28" w:history="1">
        <w:r w:rsidR="00557DA4" w:rsidRPr="002B222F">
          <w:rPr>
            <w:rStyle w:val="Hyperlinkki"/>
            <w:b/>
            <w:sz w:val="20"/>
            <w:szCs w:val="20"/>
          </w:rPr>
          <w:t>Carmina Burana</w:t>
        </w:r>
      </w:hyperlink>
      <w:r w:rsidR="00BC0181" w:rsidRPr="002B222F">
        <w:rPr>
          <w:b/>
          <w:bCs/>
          <w:sz w:val="20"/>
          <w:szCs w:val="20"/>
        </w:rPr>
        <w:br/>
        <w:t xml:space="preserve">11.11. </w:t>
      </w:r>
      <w:hyperlink r:id="rId29" w:history="1">
        <w:r w:rsidR="00BC0181" w:rsidRPr="002B222F">
          <w:rPr>
            <w:rStyle w:val="Hyperlinkki"/>
            <w:b/>
            <w:bCs/>
            <w:sz w:val="20"/>
            <w:szCs w:val="20"/>
          </w:rPr>
          <w:t>Isiemme teokset -isänpäiväkonsertti</w:t>
        </w:r>
      </w:hyperlink>
      <w:r w:rsidR="00BC0181" w:rsidRPr="002B222F">
        <w:rPr>
          <w:b/>
          <w:bCs/>
          <w:sz w:val="20"/>
          <w:szCs w:val="20"/>
        </w:rPr>
        <w:br/>
        <w:t xml:space="preserve">15.11. </w:t>
      </w:r>
      <w:hyperlink r:id="rId30" w:history="1">
        <w:r w:rsidR="00BC0181" w:rsidRPr="002B222F">
          <w:rPr>
            <w:rStyle w:val="Hyperlinkki"/>
            <w:b/>
            <w:bCs/>
            <w:sz w:val="20"/>
            <w:szCs w:val="20"/>
          </w:rPr>
          <w:t>Jazzin legendat, Heikki Sarmanto</w:t>
        </w:r>
      </w:hyperlink>
      <w:r w:rsidR="00557DA4" w:rsidRPr="002B222F">
        <w:rPr>
          <w:sz w:val="20"/>
          <w:szCs w:val="20"/>
        </w:rPr>
        <w:br/>
      </w:r>
      <w:r w:rsidR="00557DA4" w:rsidRPr="002B222F">
        <w:rPr>
          <w:b/>
          <w:sz w:val="20"/>
          <w:szCs w:val="20"/>
        </w:rPr>
        <w:t>16.11. – 17.11.</w:t>
      </w:r>
      <w:r w:rsidR="00557DA4" w:rsidRPr="002B222F">
        <w:rPr>
          <w:sz w:val="20"/>
          <w:szCs w:val="20"/>
        </w:rPr>
        <w:t xml:space="preserve"> </w:t>
      </w:r>
      <w:hyperlink r:id="rId31" w:history="1">
        <w:r w:rsidR="00E86E86" w:rsidRPr="002B222F">
          <w:rPr>
            <w:rStyle w:val="Hyperlinkki"/>
            <w:b/>
            <w:sz w:val="20"/>
            <w:szCs w:val="20"/>
          </w:rPr>
          <w:t>Tšaikovski: Pähkinänsärkijä</w:t>
        </w:r>
      </w:hyperlink>
      <w:r w:rsidR="00BC0181" w:rsidRPr="002B222F">
        <w:rPr>
          <w:b/>
          <w:bCs/>
          <w:sz w:val="20"/>
          <w:szCs w:val="20"/>
        </w:rPr>
        <w:br/>
        <w:t xml:space="preserve">25.11. </w:t>
      </w:r>
      <w:hyperlink r:id="rId32" w:history="1">
        <w:r w:rsidR="00BC0181" w:rsidRPr="002B222F">
          <w:rPr>
            <w:rStyle w:val="Hyperlinkki"/>
            <w:b/>
            <w:bCs/>
            <w:sz w:val="20"/>
            <w:szCs w:val="20"/>
          </w:rPr>
          <w:t>Egotrippi ja Tampereen akateeminen sinfoniaorkesteri</w:t>
        </w:r>
      </w:hyperlink>
      <w:r w:rsidR="00E86E86" w:rsidRPr="002B222F">
        <w:rPr>
          <w:sz w:val="20"/>
          <w:szCs w:val="20"/>
        </w:rPr>
        <w:br/>
      </w:r>
      <w:r w:rsidR="00E86E86" w:rsidRPr="002B222F">
        <w:rPr>
          <w:b/>
          <w:sz w:val="20"/>
          <w:szCs w:val="20"/>
        </w:rPr>
        <w:t>1.12.</w:t>
      </w:r>
      <w:r w:rsidR="00E86E86" w:rsidRPr="002B222F">
        <w:rPr>
          <w:sz w:val="20"/>
          <w:szCs w:val="20"/>
        </w:rPr>
        <w:t xml:space="preserve"> </w:t>
      </w:r>
      <w:hyperlink r:id="rId33" w:history="1">
        <w:r w:rsidR="00E86E86" w:rsidRPr="002B222F">
          <w:rPr>
            <w:rStyle w:val="Hyperlinkki"/>
            <w:b/>
            <w:sz w:val="20"/>
            <w:szCs w:val="20"/>
          </w:rPr>
          <w:t xml:space="preserve">Syntymän ilo, ihme ja taika </w:t>
        </w:r>
        <w:r w:rsidR="00E86E86" w:rsidRPr="002B222F">
          <w:rPr>
            <w:rStyle w:val="Hyperlinkki"/>
            <w:b/>
            <w:bCs/>
            <w:sz w:val="20"/>
            <w:szCs w:val="20"/>
          </w:rPr>
          <w:t>–</w:t>
        </w:r>
        <w:r w:rsidR="00E86E86" w:rsidRPr="002B222F">
          <w:rPr>
            <w:rStyle w:val="Hyperlinkki"/>
            <w:b/>
            <w:sz w:val="20"/>
            <w:szCs w:val="20"/>
          </w:rPr>
          <w:t xml:space="preserve"> Adventtimusiikkia eri vuosisadoilta</w:t>
        </w:r>
      </w:hyperlink>
      <w:r w:rsidR="00BC0181" w:rsidRPr="002B222F">
        <w:rPr>
          <w:b/>
          <w:bCs/>
          <w:sz w:val="20"/>
          <w:szCs w:val="20"/>
        </w:rPr>
        <w:br/>
        <w:t xml:space="preserve">3.12. </w:t>
      </w:r>
      <w:hyperlink r:id="rId34" w:history="1">
        <w:r w:rsidR="00BC0181" w:rsidRPr="002B222F">
          <w:rPr>
            <w:rStyle w:val="Hyperlinkki"/>
            <w:b/>
            <w:bCs/>
            <w:sz w:val="20"/>
            <w:szCs w:val="20"/>
          </w:rPr>
          <w:t>Harlem Spirit of Gospel -kuoro</w:t>
        </w:r>
      </w:hyperlink>
      <w:r w:rsidR="00BC0181" w:rsidRPr="002B222F">
        <w:rPr>
          <w:b/>
          <w:bCs/>
          <w:sz w:val="20"/>
          <w:szCs w:val="20"/>
        </w:rPr>
        <w:br/>
        <w:t xml:space="preserve">5.12. </w:t>
      </w:r>
      <w:hyperlink r:id="rId35" w:history="1">
        <w:r w:rsidR="00BC0181" w:rsidRPr="002B222F">
          <w:rPr>
            <w:rStyle w:val="Hyperlinkki"/>
            <w:b/>
            <w:bCs/>
            <w:sz w:val="20"/>
            <w:szCs w:val="20"/>
          </w:rPr>
          <w:t>Jazzin legendat, Antti Sarpila Swing Band</w:t>
        </w:r>
      </w:hyperlink>
      <w:r w:rsidR="00BC0181" w:rsidRPr="002B222F">
        <w:rPr>
          <w:bCs/>
          <w:sz w:val="20"/>
          <w:szCs w:val="20"/>
        </w:rPr>
        <w:br/>
      </w:r>
      <w:r w:rsidR="00BC0181" w:rsidRPr="002B222F">
        <w:rPr>
          <w:bCs/>
          <w:sz w:val="20"/>
          <w:szCs w:val="20"/>
        </w:rPr>
        <w:br/>
      </w:r>
      <w:r w:rsidR="00BC0181" w:rsidRPr="002B222F">
        <w:rPr>
          <w:b/>
          <w:bCs/>
          <w:sz w:val="20"/>
          <w:szCs w:val="20"/>
        </w:rPr>
        <w:t>Lisätiedot ja haastattelupyynnöt:</w:t>
      </w:r>
      <w:r w:rsidR="00BC0181" w:rsidRPr="002B222F">
        <w:rPr>
          <w:bCs/>
          <w:sz w:val="20"/>
          <w:szCs w:val="20"/>
        </w:rPr>
        <w:br/>
        <w:t xml:space="preserve">Viestintäpäällikkö Jaani Haapasalo, </w:t>
      </w:r>
      <w:hyperlink r:id="rId36" w:history="1">
        <w:r w:rsidR="00BC0181" w:rsidRPr="002B222F">
          <w:rPr>
            <w:rStyle w:val="Hyperlinkki"/>
            <w:bCs/>
            <w:sz w:val="20"/>
            <w:szCs w:val="20"/>
          </w:rPr>
          <w:t>jaani.haapasalo@tampere-talo.fi</w:t>
        </w:r>
      </w:hyperlink>
      <w:r w:rsidR="00F6626B" w:rsidRPr="002B222F">
        <w:rPr>
          <w:bCs/>
          <w:sz w:val="20"/>
          <w:szCs w:val="20"/>
        </w:rPr>
        <w:t>, 050 353 6440</w:t>
      </w:r>
    </w:p>
    <w:sectPr w:rsidR="00CE0F26" w:rsidRPr="002B222F" w:rsidSect="00F34A83">
      <w:headerReference w:type="even" r:id="rId37"/>
      <w:headerReference w:type="default" r:id="rId38"/>
      <w:footerReference w:type="default" r:id="rId39"/>
      <w:headerReference w:type="first" r:id="rId40"/>
      <w:footerReference w:type="first" r:id="rId41"/>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CA1BE" w14:textId="77777777" w:rsidR="006C1215" w:rsidRDefault="006C1215">
      <w:r>
        <w:separator/>
      </w:r>
    </w:p>
  </w:endnote>
  <w:endnote w:type="continuationSeparator" w:id="0">
    <w:p w14:paraId="1303B2E2" w14:textId="77777777" w:rsidR="006C1215" w:rsidRDefault="006C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9E600B">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411F1" w14:textId="77777777" w:rsidR="006C1215" w:rsidRDefault="006C1215">
      <w:r>
        <w:separator/>
      </w:r>
    </w:p>
  </w:footnote>
  <w:footnote w:type="continuationSeparator" w:id="0">
    <w:p w14:paraId="160DAC17" w14:textId="77777777" w:rsidR="006C1215" w:rsidRDefault="006C12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2ED22527"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866A88">
      <w:t>12</w:t>
    </w:r>
    <w:r w:rsidR="000124C7">
      <w:t>.4.2018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1F05555"/>
    <w:multiLevelType w:val="hybridMultilevel"/>
    <w:tmpl w:val="BA7013C2"/>
    <w:lvl w:ilvl="0" w:tplc="393E5DE6">
      <w:start w:val="1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2"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3"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9"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3"/>
  </w:num>
  <w:num w:numId="2">
    <w:abstractNumId w:val="17"/>
  </w:num>
  <w:num w:numId="3">
    <w:abstractNumId w:val="18"/>
  </w:num>
  <w:num w:numId="4">
    <w:abstractNumId w:val="20"/>
  </w:num>
  <w:num w:numId="5">
    <w:abstractNumId w:val="2"/>
  </w:num>
  <w:num w:numId="6">
    <w:abstractNumId w:val="7"/>
  </w:num>
  <w:num w:numId="7">
    <w:abstractNumId w:val="4"/>
  </w:num>
  <w:num w:numId="8">
    <w:abstractNumId w:val="16"/>
  </w:num>
  <w:num w:numId="9">
    <w:abstractNumId w:val="5"/>
  </w:num>
  <w:num w:numId="10">
    <w:abstractNumId w:val="3"/>
  </w:num>
  <w:num w:numId="11">
    <w:abstractNumId w:val="1"/>
  </w:num>
  <w:num w:numId="12">
    <w:abstractNumId w:val="8"/>
  </w:num>
  <w:num w:numId="13">
    <w:abstractNumId w:val="10"/>
  </w:num>
  <w:num w:numId="14">
    <w:abstractNumId w:val="11"/>
  </w:num>
  <w:num w:numId="15">
    <w:abstractNumId w:val="15"/>
  </w:num>
  <w:num w:numId="16">
    <w:abstractNumId w:val="6"/>
  </w:num>
  <w:num w:numId="17">
    <w:abstractNumId w:val="19"/>
  </w:num>
  <w:num w:numId="18">
    <w:abstractNumId w:val="14"/>
  </w:num>
  <w:num w:numId="19">
    <w:abstractNumId w:val="0"/>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24C7"/>
    <w:rsid w:val="000166FF"/>
    <w:rsid w:val="00017984"/>
    <w:rsid w:val="00031849"/>
    <w:rsid w:val="00035FFC"/>
    <w:rsid w:val="0003682B"/>
    <w:rsid w:val="00043BD2"/>
    <w:rsid w:val="00043F23"/>
    <w:rsid w:val="000470B8"/>
    <w:rsid w:val="000517A7"/>
    <w:rsid w:val="0006029B"/>
    <w:rsid w:val="000648C3"/>
    <w:rsid w:val="00072072"/>
    <w:rsid w:val="0007497C"/>
    <w:rsid w:val="000A0EB7"/>
    <w:rsid w:val="000A4B64"/>
    <w:rsid w:val="000B0EF8"/>
    <w:rsid w:val="000C5701"/>
    <w:rsid w:val="000D0E88"/>
    <w:rsid w:val="000D1609"/>
    <w:rsid w:val="000D3774"/>
    <w:rsid w:val="001023CA"/>
    <w:rsid w:val="00103928"/>
    <w:rsid w:val="001302F0"/>
    <w:rsid w:val="0013042D"/>
    <w:rsid w:val="00132EE9"/>
    <w:rsid w:val="001406B8"/>
    <w:rsid w:val="00142E2F"/>
    <w:rsid w:val="00147412"/>
    <w:rsid w:val="00152BCA"/>
    <w:rsid w:val="00156E22"/>
    <w:rsid w:val="0016679D"/>
    <w:rsid w:val="001B375B"/>
    <w:rsid w:val="001C4108"/>
    <w:rsid w:val="001F2E60"/>
    <w:rsid w:val="001F4590"/>
    <w:rsid w:val="001F4CEA"/>
    <w:rsid w:val="00210C29"/>
    <w:rsid w:val="00211F7A"/>
    <w:rsid w:val="00223978"/>
    <w:rsid w:val="002342CB"/>
    <w:rsid w:val="002343C5"/>
    <w:rsid w:val="00251396"/>
    <w:rsid w:val="00251F7F"/>
    <w:rsid w:val="002A04D9"/>
    <w:rsid w:val="002B01D6"/>
    <w:rsid w:val="002B222F"/>
    <w:rsid w:val="002C1229"/>
    <w:rsid w:val="002C3AF4"/>
    <w:rsid w:val="002C3C45"/>
    <w:rsid w:val="002F0D92"/>
    <w:rsid w:val="00317EF3"/>
    <w:rsid w:val="0032208F"/>
    <w:rsid w:val="003228B5"/>
    <w:rsid w:val="003474AA"/>
    <w:rsid w:val="0035189E"/>
    <w:rsid w:val="00352ABE"/>
    <w:rsid w:val="003537F0"/>
    <w:rsid w:val="00355CEC"/>
    <w:rsid w:val="00357DC3"/>
    <w:rsid w:val="00370100"/>
    <w:rsid w:val="003765D3"/>
    <w:rsid w:val="00380237"/>
    <w:rsid w:val="00385C05"/>
    <w:rsid w:val="003878C0"/>
    <w:rsid w:val="00396497"/>
    <w:rsid w:val="003A48AC"/>
    <w:rsid w:val="003A7E17"/>
    <w:rsid w:val="003D3A65"/>
    <w:rsid w:val="003F3D3C"/>
    <w:rsid w:val="00444D03"/>
    <w:rsid w:val="00450B85"/>
    <w:rsid w:val="0046116E"/>
    <w:rsid w:val="0046694A"/>
    <w:rsid w:val="004822A3"/>
    <w:rsid w:val="004831DA"/>
    <w:rsid w:val="00484DBF"/>
    <w:rsid w:val="00486B9A"/>
    <w:rsid w:val="0049371E"/>
    <w:rsid w:val="00495750"/>
    <w:rsid w:val="004A104D"/>
    <w:rsid w:val="004A3108"/>
    <w:rsid w:val="004C0BA2"/>
    <w:rsid w:val="004C58D9"/>
    <w:rsid w:val="004D1F55"/>
    <w:rsid w:val="004D487A"/>
    <w:rsid w:val="004E229E"/>
    <w:rsid w:val="004E4CE5"/>
    <w:rsid w:val="004F1E54"/>
    <w:rsid w:val="004F37B4"/>
    <w:rsid w:val="00502FB2"/>
    <w:rsid w:val="005039E7"/>
    <w:rsid w:val="00506A69"/>
    <w:rsid w:val="00507040"/>
    <w:rsid w:val="005153C5"/>
    <w:rsid w:val="00536CBC"/>
    <w:rsid w:val="00557DA4"/>
    <w:rsid w:val="00570FC5"/>
    <w:rsid w:val="00573813"/>
    <w:rsid w:val="0058136F"/>
    <w:rsid w:val="00583227"/>
    <w:rsid w:val="005A0171"/>
    <w:rsid w:val="005A6D85"/>
    <w:rsid w:val="005B0FEE"/>
    <w:rsid w:val="005B599D"/>
    <w:rsid w:val="005C4CB4"/>
    <w:rsid w:val="005D1158"/>
    <w:rsid w:val="00607CDF"/>
    <w:rsid w:val="00616042"/>
    <w:rsid w:val="00633986"/>
    <w:rsid w:val="006360AF"/>
    <w:rsid w:val="00645934"/>
    <w:rsid w:val="00654E54"/>
    <w:rsid w:val="00655E0B"/>
    <w:rsid w:val="006618D2"/>
    <w:rsid w:val="00662537"/>
    <w:rsid w:val="00665A08"/>
    <w:rsid w:val="00680954"/>
    <w:rsid w:val="006A20A0"/>
    <w:rsid w:val="006A4A90"/>
    <w:rsid w:val="006B596E"/>
    <w:rsid w:val="006C1215"/>
    <w:rsid w:val="006C3B36"/>
    <w:rsid w:val="006D115B"/>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66A88"/>
    <w:rsid w:val="00886000"/>
    <w:rsid w:val="00890BBB"/>
    <w:rsid w:val="008975A8"/>
    <w:rsid w:val="008B5569"/>
    <w:rsid w:val="008D1773"/>
    <w:rsid w:val="008D550C"/>
    <w:rsid w:val="008E100D"/>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928A5"/>
    <w:rsid w:val="009A5540"/>
    <w:rsid w:val="009A733F"/>
    <w:rsid w:val="009B140F"/>
    <w:rsid w:val="009B7734"/>
    <w:rsid w:val="009C3A03"/>
    <w:rsid w:val="009D0244"/>
    <w:rsid w:val="009D7AA7"/>
    <w:rsid w:val="009E4437"/>
    <w:rsid w:val="009E600B"/>
    <w:rsid w:val="009F5770"/>
    <w:rsid w:val="00A03426"/>
    <w:rsid w:val="00A03450"/>
    <w:rsid w:val="00A045E8"/>
    <w:rsid w:val="00A06B01"/>
    <w:rsid w:val="00A11C13"/>
    <w:rsid w:val="00A14E41"/>
    <w:rsid w:val="00A23C40"/>
    <w:rsid w:val="00A35F7D"/>
    <w:rsid w:val="00A36D1C"/>
    <w:rsid w:val="00A40092"/>
    <w:rsid w:val="00A46A42"/>
    <w:rsid w:val="00A622DE"/>
    <w:rsid w:val="00A8763D"/>
    <w:rsid w:val="00AA4B03"/>
    <w:rsid w:val="00AC1EB2"/>
    <w:rsid w:val="00AC43AE"/>
    <w:rsid w:val="00AC69C5"/>
    <w:rsid w:val="00AD6AF9"/>
    <w:rsid w:val="00AE4C86"/>
    <w:rsid w:val="00AE7E9A"/>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C0181"/>
    <w:rsid w:val="00BD1B3E"/>
    <w:rsid w:val="00BD3F19"/>
    <w:rsid w:val="00BE6FD2"/>
    <w:rsid w:val="00BF22E5"/>
    <w:rsid w:val="00BF2750"/>
    <w:rsid w:val="00C00AEE"/>
    <w:rsid w:val="00C11C24"/>
    <w:rsid w:val="00C16ED0"/>
    <w:rsid w:val="00C25CA6"/>
    <w:rsid w:val="00C35B67"/>
    <w:rsid w:val="00C4003E"/>
    <w:rsid w:val="00C53F27"/>
    <w:rsid w:val="00C77F77"/>
    <w:rsid w:val="00C872C7"/>
    <w:rsid w:val="00CA5CB9"/>
    <w:rsid w:val="00CC78BC"/>
    <w:rsid w:val="00CD4E21"/>
    <w:rsid w:val="00CE0F26"/>
    <w:rsid w:val="00CE1E96"/>
    <w:rsid w:val="00CE674C"/>
    <w:rsid w:val="00CF345B"/>
    <w:rsid w:val="00CF4E0D"/>
    <w:rsid w:val="00D0142E"/>
    <w:rsid w:val="00D06F6D"/>
    <w:rsid w:val="00D0773F"/>
    <w:rsid w:val="00D30CE9"/>
    <w:rsid w:val="00D3677C"/>
    <w:rsid w:val="00D56638"/>
    <w:rsid w:val="00D66872"/>
    <w:rsid w:val="00D72319"/>
    <w:rsid w:val="00D81FA0"/>
    <w:rsid w:val="00D82274"/>
    <w:rsid w:val="00D86C24"/>
    <w:rsid w:val="00DA231B"/>
    <w:rsid w:val="00DB3170"/>
    <w:rsid w:val="00DC1E96"/>
    <w:rsid w:val="00DE48D2"/>
    <w:rsid w:val="00DF3812"/>
    <w:rsid w:val="00DF41D3"/>
    <w:rsid w:val="00E01601"/>
    <w:rsid w:val="00E04DCA"/>
    <w:rsid w:val="00E07FA9"/>
    <w:rsid w:val="00E11DF1"/>
    <w:rsid w:val="00E24739"/>
    <w:rsid w:val="00E3129E"/>
    <w:rsid w:val="00E34D5A"/>
    <w:rsid w:val="00E36F23"/>
    <w:rsid w:val="00E46672"/>
    <w:rsid w:val="00E50F6F"/>
    <w:rsid w:val="00E52AE1"/>
    <w:rsid w:val="00E557C4"/>
    <w:rsid w:val="00E605D0"/>
    <w:rsid w:val="00E71B12"/>
    <w:rsid w:val="00E74CDF"/>
    <w:rsid w:val="00E86E86"/>
    <w:rsid w:val="00E93F9B"/>
    <w:rsid w:val="00EA576F"/>
    <w:rsid w:val="00EA6F0F"/>
    <w:rsid w:val="00EA780A"/>
    <w:rsid w:val="00EB0F19"/>
    <w:rsid w:val="00EB2B26"/>
    <w:rsid w:val="00ED6C05"/>
    <w:rsid w:val="00EE068F"/>
    <w:rsid w:val="00EE4293"/>
    <w:rsid w:val="00EF3D41"/>
    <w:rsid w:val="00F2651A"/>
    <w:rsid w:val="00F34A83"/>
    <w:rsid w:val="00F3542E"/>
    <w:rsid w:val="00F459C6"/>
    <w:rsid w:val="00F55F4D"/>
    <w:rsid w:val="00F6143A"/>
    <w:rsid w:val="00F64F1F"/>
    <w:rsid w:val="00F6626B"/>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ampere-talo.fi/tapahtumat/gypsydevils/" TargetMode="External"/><Relationship Id="rId18" Type="http://schemas.openxmlformats.org/officeDocument/2006/relationships/hyperlink" Target="https://tampere-talo.fi/tapahtumat/mika-kares/" TargetMode="External"/><Relationship Id="rId26" Type="http://schemas.openxmlformats.org/officeDocument/2006/relationships/hyperlink" Target="https://tampere-talo.fi/tapahtumat/vuoden-nuoret-muusikot-2018/" TargetMode="External"/><Relationship Id="rId39" Type="http://schemas.openxmlformats.org/officeDocument/2006/relationships/footer" Target="footer1.xml"/><Relationship Id="rId21" Type="http://schemas.openxmlformats.org/officeDocument/2006/relationships/hyperlink" Target="https://tampere-talo.fi/tapahtumat/pentti-lahti-quintet/" TargetMode="External"/><Relationship Id="rId34" Type="http://schemas.openxmlformats.org/officeDocument/2006/relationships/hyperlink" Target="https://tampere-talo.fi/tapahtumat/harlem-spirit-of-gospel/"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ampere-talo.fi/tapahtumat/aili-ikonen/" TargetMode="External"/><Relationship Id="rId20" Type="http://schemas.openxmlformats.org/officeDocument/2006/relationships/hyperlink" Target="https://tampere-talo.fi/tapahtumat/paula-koivuniemi/" TargetMode="External"/><Relationship Id="rId29" Type="http://schemas.openxmlformats.org/officeDocument/2006/relationships/hyperlink" Target="https://tampere-talo.fi/tapahtumat/isiemme-teokse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mpere-talo.fi/tapahtumat/puolustusvoimien-varusmiessoittokunta-70s-kiertue/" TargetMode="External"/><Relationship Id="rId24" Type="http://schemas.openxmlformats.org/officeDocument/2006/relationships/hyperlink" Target="https://tampere-talo.fi/tapahtumat/michaelmonroe/" TargetMode="External"/><Relationship Id="rId32" Type="http://schemas.openxmlformats.org/officeDocument/2006/relationships/hyperlink" Target="http://tampere-talo.fi/egotrippi"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tampere-talo.fi/tapahtumat/tuomo-rannankari-ja-hiekkakakkuorkesteri/" TargetMode="External"/><Relationship Id="rId23" Type="http://schemas.openxmlformats.org/officeDocument/2006/relationships/hyperlink" Target="https://tampere-talo.fi/tapahtumat/honey-b-t-bones/" TargetMode="External"/><Relationship Id="rId28" Type="http://schemas.openxmlformats.org/officeDocument/2006/relationships/hyperlink" Target="https://tampere-talo.fi/tapahtumat/carmina-burana-1/" TargetMode="External"/><Relationship Id="rId36" Type="http://schemas.openxmlformats.org/officeDocument/2006/relationships/hyperlink" Target="mailto:jaani.haapasalo@tampere-talo.fi" TargetMode="External"/><Relationship Id="rId10" Type="http://schemas.openxmlformats.org/officeDocument/2006/relationships/hyperlink" Target="https://tamperefilharmonia.fi/konsertit/puistokonsertti" TargetMode="External"/><Relationship Id="rId19" Type="http://schemas.openxmlformats.org/officeDocument/2006/relationships/hyperlink" Target="https://tampere-talo.fi/tapahtumat/edukettunen/" TargetMode="External"/><Relationship Id="rId31" Type="http://schemas.openxmlformats.org/officeDocument/2006/relationships/hyperlink" Target="https://tampere-talo.fi/tapahtumat/tsaikovski-pahkinansarkija/" TargetMode="External"/><Relationship Id="rId4" Type="http://schemas.openxmlformats.org/officeDocument/2006/relationships/styles" Target="styles.xml"/><Relationship Id="rId9" Type="http://schemas.openxmlformats.org/officeDocument/2006/relationships/hyperlink" Target="https://www.dropbox.com/sh/aqawgwkbalg4zjk/AAB76XR8EflcFEgQi0UuREg9a?dl=0" TargetMode="External"/><Relationship Id="rId14" Type="http://schemas.openxmlformats.org/officeDocument/2006/relationships/hyperlink" Target="https://tampere-talo.fi/tapahtumat/jarkkomartikainen/" TargetMode="External"/><Relationship Id="rId22" Type="http://schemas.openxmlformats.org/officeDocument/2006/relationships/hyperlink" Target="https://tampere-talo.fi/tapahtumat/ricky-tick-big-band-julkinen-sana/" TargetMode="External"/><Relationship Id="rId27" Type="http://schemas.openxmlformats.org/officeDocument/2006/relationships/hyperlink" Target="https://tampere-talo.fi/tapahtumat/carmina-burana-1/" TargetMode="External"/><Relationship Id="rId30" Type="http://schemas.openxmlformats.org/officeDocument/2006/relationships/hyperlink" Target="https://tampere-talo.fi/tapahtumat/heikki-sarmanto/" TargetMode="External"/><Relationship Id="rId35" Type="http://schemas.openxmlformats.org/officeDocument/2006/relationships/hyperlink" Target="https://tampere-talo.fi/tapahtumat/antti-sarpila-swing-band/"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tampere-talo.fi/tapahtumat/suuri-kansainvalinen-balettigaala-2018/" TargetMode="External"/><Relationship Id="rId17" Type="http://schemas.openxmlformats.org/officeDocument/2006/relationships/hyperlink" Target="https://tampere-talo.fi/tapahtumat/marionjajoel/" TargetMode="External"/><Relationship Id="rId25" Type="http://schemas.openxmlformats.org/officeDocument/2006/relationships/hyperlink" Target="https://tampere-talo.fi/tapahtumat/the-blind-boys-of-alabama/" TargetMode="External"/><Relationship Id="rId33" Type="http://schemas.openxmlformats.org/officeDocument/2006/relationships/hyperlink" Target="https://tampere-talo.fi/tapahtumat/syntyman-ilo-ihme-ja-taika/"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D4B5FD-7A57-48DA-9521-07A7D099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16</TotalTime>
  <Pages>2</Pages>
  <Words>877</Words>
  <Characters>7105</Characters>
  <Application>Microsoft Office Word</Application>
  <DocSecurity>0</DocSecurity>
  <Lines>59</Lines>
  <Paragraphs>15</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5</cp:revision>
  <cp:lastPrinted>2016-01-25T12:49:00Z</cp:lastPrinted>
  <dcterms:created xsi:type="dcterms:W3CDTF">2018-04-12T08:54:00Z</dcterms:created>
  <dcterms:modified xsi:type="dcterms:W3CDTF">2018-04-12T09:09:00Z</dcterms:modified>
</cp:coreProperties>
</file>