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7003" w:type="dxa"/>
        <w:tblInd w:w="27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03"/>
      </w:tblGrid>
      <w:tr w:rsidR="00C26609" w:rsidRPr="009D4C42" w14:paraId="19183FA2" w14:textId="77777777" w:rsidTr="0088313E">
        <w:trPr>
          <w:trHeight w:val="2324"/>
        </w:trPr>
        <w:tc>
          <w:tcPr>
            <w:tcW w:w="7003" w:type="dxa"/>
            <w:vAlign w:val="bottom"/>
          </w:tcPr>
          <w:p w14:paraId="555AD7DE" w14:textId="6E97E59A" w:rsidR="00C26609" w:rsidRPr="00647272" w:rsidRDefault="00F83384" w:rsidP="0088313E">
            <w:pPr>
              <w:spacing w:line="240" w:lineRule="auto"/>
              <w:rPr>
                <w:color w:val="FFFFFF" w:themeColor="background1"/>
                <w:sz w:val="38"/>
                <w:szCs w:val="38"/>
              </w:rPr>
            </w:pPr>
            <w:r w:rsidRPr="00F83384">
              <w:rPr>
                <w:rFonts w:ascii="Trebuchet MS" w:hAnsi="Trebuchet MS" w:cs="TrebuchetMS"/>
                <w:b/>
                <w:i/>
                <w:iCs/>
                <w:color w:val="FFFFFF" w:themeColor="background1"/>
                <w:sz w:val="21"/>
                <w:szCs w:val="21"/>
                <w:lang w:val="fi-FI" w:eastAsia="en-GB"/>
              </w:rPr>
              <w:t>Eurajoen Romu ryhtyy viemään entistä suurempia määriä maailmalle</w:t>
            </w:r>
          </w:p>
        </w:tc>
      </w:tr>
      <w:tr w:rsidR="00C26609" w:rsidRPr="00495D05" w14:paraId="141BE40E" w14:textId="77777777" w:rsidTr="0088313E">
        <w:trPr>
          <w:trHeight w:val="600"/>
        </w:trPr>
        <w:tc>
          <w:tcPr>
            <w:tcW w:w="7003" w:type="dxa"/>
            <w:vAlign w:val="bottom"/>
          </w:tcPr>
          <w:p w14:paraId="524DF77A" w14:textId="77777777" w:rsidR="00C26609" w:rsidRPr="00495D05" w:rsidRDefault="00C26609" w:rsidP="0088313E">
            <w:pPr>
              <w:spacing w:line="240" w:lineRule="auto"/>
              <w:rPr>
                <w:color w:val="FFFFFF" w:themeColor="background1"/>
                <w:sz w:val="28"/>
                <w:szCs w:val="40"/>
              </w:rPr>
            </w:pPr>
          </w:p>
        </w:tc>
      </w:tr>
      <w:tr w:rsidR="00F83384" w:rsidRPr="00495D05" w14:paraId="3C220C01" w14:textId="77777777" w:rsidTr="00920C02">
        <w:trPr>
          <w:trHeight w:val="600"/>
        </w:trPr>
        <w:tc>
          <w:tcPr>
            <w:tcW w:w="7003" w:type="dxa"/>
          </w:tcPr>
          <w:p w14:paraId="762E4725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proofErr w:type="spellStart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>Euroports</w:t>
            </w:r>
            <w:proofErr w:type="spellEnd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 xml:space="preserve"> Finland Oy ja </w:t>
            </w:r>
            <w:proofErr w:type="spellStart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>Eurajoen</w:t>
            </w:r>
            <w:proofErr w:type="spellEnd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>Romu</w:t>
            </w:r>
            <w:proofErr w:type="spellEnd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 xml:space="preserve"> Oy </w:t>
            </w:r>
            <w:proofErr w:type="spellStart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>rakensivat</w:t>
            </w:r>
            <w:proofErr w:type="spellEnd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>palvelumallin</w:t>
            </w:r>
            <w:proofErr w:type="spellEnd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 xml:space="preserve">, </w:t>
            </w:r>
            <w:proofErr w:type="spellStart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>jossa</w:t>
            </w:r>
            <w:proofErr w:type="spellEnd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 xml:space="preserve"> on </w:t>
            </w:r>
            <w:proofErr w:type="spellStart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>käytössä</w:t>
            </w:r>
            <w:proofErr w:type="spellEnd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>molempien</w:t>
            </w:r>
            <w:proofErr w:type="spellEnd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>osapuolien</w:t>
            </w:r>
            <w:proofErr w:type="spellEnd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>vahvuudet</w:t>
            </w:r>
            <w:proofErr w:type="spellEnd"/>
            <w:r>
              <w:rPr>
                <w:rFonts w:ascii="Helvetica Neue" w:hAnsi="Helvetica Neue"/>
                <w:b/>
                <w:bCs/>
                <w:i/>
                <w:iCs/>
                <w:color w:val="000000"/>
              </w:rPr>
              <w:t>.</w:t>
            </w:r>
          </w:p>
          <w:p w14:paraId="686C4E79" w14:textId="77777777" w:rsidR="00F83384" w:rsidRDefault="00F83384" w:rsidP="00F83384"/>
          <w:p w14:paraId="1E0B77DD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proofErr w:type="spellStart"/>
            <w:r>
              <w:rPr>
                <w:rFonts w:ascii="Helvetica Neue" w:hAnsi="Helvetica Neue"/>
                <w:color w:val="000000"/>
              </w:rPr>
              <w:t>Aiemmin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pienempiä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eriä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muun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muassa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Euroopan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terästehtaille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toimittanut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Eurajoen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Romu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Oy </w:t>
            </w:r>
            <w:proofErr w:type="spellStart"/>
            <w:r>
              <w:rPr>
                <w:rFonts w:ascii="Helvetica Neue" w:hAnsi="Helvetica Neue"/>
                <w:color w:val="000000"/>
              </w:rPr>
              <w:t>lähtee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kasvattamaan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vientiään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ja </w:t>
            </w:r>
            <w:proofErr w:type="spellStart"/>
            <w:r>
              <w:rPr>
                <w:rFonts w:ascii="Helvetica Neue" w:hAnsi="Helvetica Neue"/>
                <w:color w:val="000000"/>
              </w:rPr>
              <w:t>katseet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on </w:t>
            </w:r>
            <w:proofErr w:type="spellStart"/>
            <w:r>
              <w:rPr>
                <w:rFonts w:ascii="Helvetica Neue" w:hAnsi="Helvetica Neue"/>
                <w:color w:val="000000"/>
              </w:rPr>
              <w:t>suunnattu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Turkkiin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</w:t>
            </w:r>
            <w:proofErr w:type="spellStart"/>
            <w:r>
              <w:rPr>
                <w:rFonts w:ascii="Helvetica Neue" w:hAnsi="Helvetica Neue"/>
                <w:color w:val="000000"/>
              </w:rPr>
              <w:t>Kokonaisvaltaisia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kierrätysratkaisuja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tarjoavan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Eurajoen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Romun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yksittäiset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laivauserät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tulevat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olemaan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tulevaisuudessa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noin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25 000 - 30 000 </w:t>
            </w:r>
            <w:proofErr w:type="spellStart"/>
            <w:r>
              <w:rPr>
                <w:rFonts w:ascii="Helvetica Neue" w:hAnsi="Helvetica Neue"/>
                <w:color w:val="000000"/>
              </w:rPr>
              <w:t>tonnin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suuruisia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39020F16" w14:textId="77777777" w:rsidR="00F83384" w:rsidRDefault="00F83384" w:rsidP="00F83384"/>
          <w:p w14:paraId="1F098281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r>
              <w:rPr>
                <w:rFonts w:ascii="Helvetica Neue" w:hAnsi="Helvetica Neue"/>
                <w:color w:val="000000"/>
              </w:rPr>
              <w:t xml:space="preserve">– </w:t>
            </w:r>
            <w:proofErr w:type="spellStart"/>
            <w:r>
              <w:rPr>
                <w:rFonts w:ascii="Helvetica Neue" w:hAnsi="Helvetica Neue"/>
                <w:color w:val="000000"/>
              </w:rPr>
              <w:t>Olemme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toimittaneet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tavaraa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noin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20 </w:t>
            </w:r>
            <w:proofErr w:type="spellStart"/>
            <w:r>
              <w:rPr>
                <w:rFonts w:ascii="Helvetica Neue" w:hAnsi="Helvetica Neue"/>
                <w:color w:val="000000"/>
              </w:rPr>
              <w:t>vuoden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ajan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Olkiluodon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satamasta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esimerkiksi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Espanjaan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ja </w:t>
            </w:r>
            <w:proofErr w:type="spellStart"/>
            <w:r>
              <w:rPr>
                <w:rFonts w:ascii="Helvetica Neue" w:hAnsi="Helvetica Neue"/>
                <w:color w:val="000000"/>
              </w:rPr>
              <w:t>Portugaliin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</w:t>
            </w:r>
            <w:proofErr w:type="spellStart"/>
            <w:r>
              <w:rPr>
                <w:rFonts w:ascii="Helvetica Neue" w:hAnsi="Helvetica Neue"/>
                <w:color w:val="000000"/>
              </w:rPr>
              <w:t>Laivauserät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ovat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olleet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noin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4000 </w:t>
            </w:r>
            <w:proofErr w:type="spellStart"/>
            <w:r>
              <w:rPr>
                <w:rFonts w:ascii="Helvetica Neue" w:hAnsi="Helvetica Neue"/>
                <w:color w:val="000000"/>
              </w:rPr>
              <w:t>tonnin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suuruisia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ja </w:t>
            </w:r>
            <w:proofErr w:type="spellStart"/>
            <w:r>
              <w:rPr>
                <w:rFonts w:ascii="Helvetica Neue" w:hAnsi="Helvetica Neue"/>
                <w:color w:val="000000"/>
              </w:rPr>
              <w:t>nyt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halusimme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siirtyä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suurempiin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eriin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</w:t>
            </w:r>
            <w:proofErr w:type="spellStart"/>
            <w:r>
              <w:rPr>
                <w:rFonts w:ascii="Helvetica Neue" w:hAnsi="Helvetica Neue"/>
                <w:color w:val="000000"/>
              </w:rPr>
              <w:t>Eurajoen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Romu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proofErr w:type="gramStart"/>
            <w:r>
              <w:rPr>
                <w:rFonts w:ascii="Helvetica Neue" w:hAnsi="Helvetica Neue"/>
                <w:color w:val="000000"/>
              </w:rPr>
              <w:t>Oy:n</w:t>
            </w:r>
            <w:proofErr w:type="spellEnd"/>
            <w:proofErr w:type="gram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toimitusjohtaja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Juuso Luodesmeri </w:t>
            </w:r>
            <w:proofErr w:type="spellStart"/>
            <w:r>
              <w:rPr>
                <w:rFonts w:ascii="Helvetica Neue" w:hAnsi="Helvetica Neue"/>
                <w:color w:val="000000"/>
              </w:rPr>
              <w:t>taustoittaa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4AE05B97" w14:textId="77777777" w:rsidR="00F83384" w:rsidRDefault="00F83384" w:rsidP="00F83384"/>
          <w:p w14:paraId="1C2689B2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r>
              <w:rPr>
                <w:rFonts w:ascii="Helvetica Neue" w:hAnsi="Helvetica Neue"/>
                <w:color w:val="000000"/>
              </w:rPr>
              <w:t xml:space="preserve">– </w:t>
            </w:r>
            <w:proofErr w:type="spellStart"/>
            <w:r>
              <w:rPr>
                <w:rFonts w:ascii="Helvetica Neue" w:hAnsi="Helvetica Neue"/>
                <w:color w:val="000000"/>
              </w:rPr>
              <w:t>Seuraava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luonnollinen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askel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oli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valtamerilaivat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ja </w:t>
            </w:r>
            <w:proofErr w:type="spellStart"/>
            <w:r>
              <w:rPr>
                <w:rFonts w:ascii="Helvetica Neue" w:hAnsi="Helvetica Neue"/>
                <w:color w:val="000000"/>
              </w:rPr>
              <w:t>tällöin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oikea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viennin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kohdemaa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on </w:t>
            </w:r>
            <w:proofErr w:type="spellStart"/>
            <w:r>
              <w:rPr>
                <w:rFonts w:ascii="Helvetica Neue" w:hAnsi="Helvetica Neue"/>
                <w:color w:val="000000"/>
              </w:rPr>
              <w:t>Turkki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</w:t>
            </w:r>
            <w:proofErr w:type="spellStart"/>
            <w:r>
              <w:rPr>
                <w:rFonts w:ascii="Helvetica Neue" w:hAnsi="Helvetica Neue"/>
                <w:color w:val="000000"/>
              </w:rPr>
              <w:t>jossa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sulatetaan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ja </w:t>
            </w:r>
            <w:proofErr w:type="spellStart"/>
            <w:r>
              <w:rPr>
                <w:rFonts w:ascii="Helvetica Neue" w:hAnsi="Helvetica Neue"/>
                <w:color w:val="000000"/>
              </w:rPr>
              <w:t>jatkojalostetaan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monipuolisesti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romumetallia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</w:t>
            </w:r>
            <w:proofErr w:type="spellStart"/>
            <w:r>
              <w:rPr>
                <w:rFonts w:ascii="Helvetica Neue" w:hAnsi="Helvetica Neue"/>
                <w:color w:val="000000"/>
              </w:rPr>
              <w:t>Turkki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on </w:t>
            </w:r>
            <w:proofErr w:type="spellStart"/>
            <w:r>
              <w:rPr>
                <w:rFonts w:ascii="Helvetica Neue" w:hAnsi="Helvetica Neue"/>
                <w:color w:val="000000"/>
              </w:rPr>
              <w:t>myös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maa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</w:t>
            </w:r>
            <w:proofErr w:type="spellStart"/>
            <w:r>
              <w:rPr>
                <w:rFonts w:ascii="Helvetica Neue" w:hAnsi="Helvetica Neue"/>
                <w:color w:val="000000"/>
              </w:rPr>
              <w:t>joka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hyvin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pitkälti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määrittelee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romumetallin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hinnan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Euroopassa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0D7D4357" w14:textId="77777777" w:rsidR="00F83384" w:rsidRDefault="00F83384" w:rsidP="00F83384"/>
          <w:p w14:paraId="198D13A2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proofErr w:type="spellStart"/>
            <w:r>
              <w:rPr>
                <w:rFonts w:ascii="Helvetica Neue" w:hAnsi="Helvetica Neue"/>
                <w:color w:val="000000"/>
              </w:rPr>
              <w:t>Viennin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kasvattaminen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vaatii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myös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logististen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ratkaisujen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kehittämistä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</w:t>
            </w:r>
            <w:proofErr w:type="spellStart"/>
            <w:r>
              <w:rPr>
                <w:rFonts w:ascii="Helvetica Neue" w:hAnsi="Helvetica Neue"/>
                <w:color w:val="000000"/>
              </w:rPr>
              <w:t>Tähän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yhteistyökumppaniksi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valikoitui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Euroports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Finland Oy. </w:t>
            </w:r>
            <w:proofErr w:type="spellStart"/>
            <w:r>
              <w:rPr>
                <w:rFonts w:ascii="Helvetica Neue" w:hAnsi="Helvetica Neue"/>
                <w:color w:val="000000"/>
              </w:rPr>
              <w:t>Yhteistyön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kartoittaminen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aloitettiin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maaliskuussa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2019 ja </w:t>
            </w:r>
            <w:proofErr w:type="spellStart"/>
            <w:r>
              <w:rPr>
                <w:rFonts w:ascii="Helvetica Neue" w:hAnsi="Helvetica Neue"/>
                <w:color w:val="000000"/>
              </w:rPr>
              <w:t>ensimmäinen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kuorma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kierrätysmetallia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ajettiin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Euroports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Rauman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porttien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sisäpuolelle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elokuun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alussa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5436FC13" w14:textId="77777777" w:rsidR="00F83384" w:rsidRDefault="00F83384" w:rsidP="00F83384"/>
          <w:p w14:paraId="5C715704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r>
              <w:rPr>
                <w:rFonts w:ascii="Helvetica Neue" w:hAnsi="Helvetica Neue"/>
                <w:color w:val="000000"/>
              </w:rPr>
              <w:t xml:space="preserve">– </w:t>
            </w:r>
            <w:proofErr w:type="spellStart"/>
            <w:r>
              <w:rPr>
                <w:rFonts w:ascii="Helvetica Neue" w:hAnsi="Helvetica Neue"/>
                <w:color w:val="000000"/>
              </w:rPr>
              <w:t>Tässä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kohtasivat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meidän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aktiivisuutemme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ja </w:t>
            </w:r>
            <w:proofErr w:type="spellStart"/>
            <w:r>
              <w:rPr>
                <w:rFonts w:ascii="Helvetica Neue" w:hAnsi="Helvetica Neue"/>
                <w:color w:val="000000"/>
              </w:rPr>
              <w:t>asiakkaan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tarve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</w:t>
            </w:r>
            <w:proofErr w:type="spellStart"/>
            <w:r>
              <w:rPr>
                <w:rFonts w:ascii="Helvetica Neue" w:hAnsi="Helvetica Neue"/>
                <w:color w:val="000000"/>
              </w:rPr>
              <w:t>Myyntimme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oli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yhteydessä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heihin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oikeaan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aikaan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</w:t>
            </w:r>
            <w:proofErr w:type="spellStart"/>
            <w:r>
              <w:rPr>
                <w:rFonts w:ascii="Helvetica Neue" w:hAnsi="Helvetica Neue"/>
                <w:color w:val="000000"/>
              </w:rPr>
              <w:t>sillä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Eurajoen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Romu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oli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kartoittanut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mahdollisia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satamaoperaattoreita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toimintansa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laajentamisen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tueksi</w:t>
            </w:r>
            <w:proofErr w:type="spellEnd"/>
            <w:r>
              <w:rPr>
                <w:rFonts w:ascii="Helvetica Neue" w:hAnsi="Helvetica Neue"/>
                <w:color w:val="000000"/>
              </w:rPr>
              <w:t>,</w:t>
            </w:r>
            <w:r>
              <w:rPr>
                <w:rFonts w:ascii="Helvetica Neue" w:hAnsi="Helvetica Neue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Euroports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Finland </w:t>
            </w:r>
            <w:proofErr w:type="spellStart"/>
            <w:proofErr w:type="gramStart"/>
            <w:r>
              <w:rPr>
                <w:rFonts w:ascii="Helvetica Neue" w:hAnsi="Helvetica Neue"/>
                <w:color w:val="000000"/>
              </w:rPr>
              <w:t>Oy:n</w:t>
            </w:r>
            <w:proofErr w:type="spellEnd"/>
            <w:proofErr w:type="gram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Myynnin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ja </w:t>
            </w:r>
            <w:proofErr w:type="spellStart"/>
            <w:r>
              <w:rPr>
                <w:rFonts w:ascii="Helvetica Neue" w:hAnsi="Helvetica Neue"/>
                <w:color w:val="000000"/>
              </w:rPr>
              <w:t>huolinnan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liiketoimintajohtaja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Janne Virta </w:t>
            </w:r>
            <w:proofErr w:type="spellStart"/>
            <w:r>
              <w:rPr>
                <w:rFonts w:ascii="Helvetica Neue" w:hAnsi="Helvetica Neue"/>
                <w:color w:val="000000"/>
              </w:rPr>
              <w:t>kertoo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032426CC" w14:textId="77777777" w:rsidR="00F83384" w:rsidRDefault="00F83384" w:rsidP="00F83384"/>
          <w:p w14:paraId="1CF11AA1" w14:textId="77777777" w:rsidR="00F83384" w:rsidRDefault="00F83384" w:rsidP="00F83384"/>
          <w:p w14:paraId="68976702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</w:rPr>
              <w:t>Yhteistyö</w:t>
            </w:r>
            <w:proofErr w:type="spellEnd"/>
            <w:r>
              <w:rPr>
                <w:rFonts w:ascii="Helvetica Neue" w:hAnsi="Helvetica Neue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b/>
                <w:bCs/>
                <w:color w:val="000000"/>
              </w:rPr>
              <w:t>rakentuu</w:t>
            </w:r>
            <w:proofErr w:type="spellEnd"/>
            <w:r>
              <w:rPr>
                <w:rFonts w:ascii="Helvetica Neue" w:hAnsi="Helvetica Neue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b/>
                <w:bCs/>
                <w:color w:val="000000"/>
              </w:rPr>
              <w:t>osapuolten</w:t>
            </w:r>
            <w:proofErr w:type="spellEnd"/>
            <w:r>
              <w:rPr>
                <w:rFonts w:ascii="Helvetica Neue" w:hAnsi="Helvetica Neue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b/>
                <w:bCs/>
                <w:color w:val="000000"/>
              </w:rPr>
              <w:t>vahvuuksilla</w:t>
            </w:r>
            <w:proofErr w:type="spellEnd"/>
          </w:p>
          <w:p w14:paraId="1357A460" w14:textId="77777777" w:rsidR="00F83384" w:rsidRDefault="00F83384" w:rsidP="00F83384"/>
          <w:p w14:paraId="2449B8E4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proofErr w:type="spellStart"/>
            <w:r>
              <w:rPr>
                <w:rFonts w:ascii="Helvetica Neue" w:hAnsi="Helvetica Neue"/>
                <w:color w:val="000000"/>
              </w:rPr>
              <w:t>Uudenlaiseen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yhteistyöhön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rakennettiin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uudenlainen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palvelumalli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</w:t>
            </w:r>
            <w:proofErr w:type="spellStart"/>
            <w:r>
              <w:rPr>
                <w:rFonts w:ascii="Helvetica Neue" w:hAnsi="Helvetica Neue"/>
                <w:color w:val="000000"/>
              </w:rPr>
              <w:t>Eurajoen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Romun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kierrätysmetallit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varastoidaan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Euroports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Rauman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alueella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</w:t>
            </w:r>
            <w:proofErr w:type="spellStart"/>
            <w:r>
              <w:rPr>
                <w:rFonts w:ascii="Helvetica Neue" w:hAnsi="Helvetica Neue"/>
                <w:color w:val="000000"/>
              </w:rPr>
              <w:t>mutta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asiakas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organisoi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itse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toimitukset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eri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puolilta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Suomea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ja </w:t>
            </w:r>
            <w:proofErr w:type="spellStart"/>
            <w:r>
              <w:rPr>
                <w:rFonts w:ascii="Helvetica Neue" w:hAnsi="Helvetica Neue"/>
                <w:color w:val="000000"/>
              </w:rPr>
              <w:t>vastaa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tuotteiden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käsittelystä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varastokentällä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3B46B747" w14:textId="77777777" w:rsidR="00F83384" w:rsidRDefault="00F83384" w:rsidP="00F83384"/>
          <w:p w14:paraId="22F1FE54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r>
              <w:rPr>
                <w:rFonts w:ascii="Helvetica Neue" w:hAnsi="Helvetica Neue"/>
                <w:color w:val="000000"/>
              </w:rPr>
              <w:t xml:space="preserve">– </w:t>
            </w:r>
            <w:proofErr w:type="spellStart"/>
            <w:r>
              <w:rPr>
                <w:rFonts w:ascii="Helvetica Neue" w:hAnsi="Helvetica Neue"/>
                <w:color w:val="000000"/>
              </w:rPr>
              <w:t>Heidän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henkilöstönsä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vastaanottaa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saapuvan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tavaran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ja </w:t>
            </w:r>
            <w:proofErr w:type="spellStart"/>
            <w:r>
              <w:rPr>
                <w:rFonts w:ascii="Helvetica Neue" w:hAnsi="Helvetica Neue"/>
                <w:color w:val="000000"/>
              </w:rPr>
              <w:t>tarkastaa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niistä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muun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muassa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hiekkapitoisuudet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</w:t>
            </w:r>
            <w:proofErr w:type="spellStart"/>
            <w:r>
              <w:rPr>
                <w:rFonts w:ascii="Helvetica Neue" w:hAnsi="Helvetica Neue"/>
                <w:color w:val="000000"/>
              </w:rPr>
              <w:t>Tämän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jälkeen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he </w:t>
            </w:r>
            <w:proofErr w:type="spellStart"/>
            <w:r>
              <w:rPr>
                <w:rFonts w:ascii="Helvetica Neue" w:hAnsi="Helvetica Neue"/>
                <w:color w:val="000000"/>
              </w:rPr>
              <w:t>suorittavat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lajittelun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ja </w:t>
            </w:r>
            <w:proofErr w:type="spellStart"/>
            <w:r>
              <w:rPr>
                <w:rFonts w:ascii="Helvetica Neue" w:hAnsi="Helvetica Neue"/>
                <w:color w:val="000000"/>
              </w:rPr>
              <w:t>esivarastoinnin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Virta </w:t>
            </w:r>
            <w:proofErr w:type="spellStart"/>
            <w:r>
              <w:rPr>
                <w:rFonts w:ascii="Helvetica Neue" w:hAnsi="Helvetica Neue"/>
                <w:color w:val="000000"/>
              </w:rPr>
              <w:t>kertoo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38B6A6B2" w14:textId="77777777" w:rsidR="00F83384" w:rsidRDefault="00F83384" w:rsidP="00F83384"/>
          <w:p w14:paraId="5225CDC2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proofErr w:type="spellStart"/>
            <w:r>
              <w:rPr>
                <w:rFonts w:ascii="Helvetica Neue" w:hAnsi="Helvetica Neue"/>
                <w:color w:val="000000"/>
              </w:rPr>
              <w:t>Euroports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astuu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mukaan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kuvioon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niin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sanotussa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korkeavarastointivaiheessa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</w:t>
            </w:r>
            <w:proofErr w:type="spellStart"/>
            <w:r>
              <w:rPr>
                <w:rFonts w:ascii="Helvetica Neue" w:hAnsi="Helvetica Neue"/>
                <w:color w:val="000000"/>
              </w:rPr>
              <w:t>jossa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Eurajoen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Romun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kaluston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työskentelykorkeus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enää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riitä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</w:t>
            </w:r>
            <w:proofErr w:type="spellStart"/>
            <w:r>
              <w:rPr>
                <w:rFonts w:ascii="Helvetica Neue" w:hAnsi="Helvetica Neue"/>
                <w:color w:val="000000"/>
              </w:rPr>
              <w:t>Satamaoperaattori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vastaa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kasojen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purkamisesta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</w:t>
            </w:r>
            <w:proofErr w:type="spellStart"/>
            <w:r>
              <w:rPr>
                <w:rFonts w:ascii="Helvetica Neue" w:hAnsi="Helvetica Neue"/>
                <w:color w:val="000000"/>
              </w:rPr>
              <w:t>tuotteiden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siirrosta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laiturialueelle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sekä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lastauksesta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0F53762E" w14:textId="77777777" w:rsidR="00F83384" w:rsidRDefault="00F83384" w:rsidP="00F83384"/>
          <w:p w14:paraId="0FE96901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r>
              <w:rPr>
                <w:rFonts w:ascii="Helvetica Neue" w:hAnsi="Helvetica Neue"/>
                <w:color w:val="000000"/>
              </w:rPr>
              <w:t xml:space="preserve">– </w:t>
            </w:r>
            <w:proofErr w:type="spellStart"/>
            <w:r>
              <w:rPr>
                <w:rFonts w:ascii="Helvetica Neue" w:hAnsi="Helvetica Neue"/>
                <w:color w:val="000000"/>
              </w:rPr>
              <w:t>Avainasemassa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on </w:t>
            </w:r>
            <w:proofErr w:type="spellStart"/>
            <w:r>
              <w:rPr>
                <w:rFonts w:ascii="Helvetica Neue" w:hAnsi="Helvetica Neue"/>
                <w:color w:val="000000"/>
              </w:rPr>
              <w:t>palvelun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personointi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yhdessä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asiakkaan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kanssa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</w:t>
            </w:r>
            <w:proofErr w:type="spellStart"/>
            <w:r>
              <w:rPr>
                <w:rFonts w:ascii="Helvetica Neue" w:hAnsi="Helvetica Neue"/>
                <w:color w:val="000000"/>
              </w:rPr>
              <w:t>Tässä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yhteistyössä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molemmat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vastaavat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omista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vahvuusalueistaan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</w:t>
            </w:r>
            <w:proofErr w:type="spellStart"/>
            <w:r>
              <w:rPr>
                <w:rFonts w:ascii="Helvetica Neue" w:hAnsi="Helvetica Neue"/>
                <w:color w:val="000000"/>
              </w:rPr>
              <w:t>Näin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päästään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parhaaseen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mahdolliseen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lopputulokseen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Virta </w:t>
            </w:r>
            <w:proofErr w:type="spellStart"/>
            <w:r>
              <w:rPr>
                <w:rFonts w:ascii="Helvetica Neue" w:hAnsi="Helvetica Neue"/>
                <w:color w:val="000000"/>
              </w:rPr>
              <w:t>korostaa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086DF7E0" w14:textId="77777777" w:rsidR="00F83384" w:rsidRDefault="00F83384" w:rsidP="00F83384"/>
          <w:p w14:paraId="7DCAFBCD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r>
              <w:rPr>
                <w:rFonts w:ascii="Helvetica Neue" w:hAnsi="Helvetica Neue"/>
                <w:color w:val="000000"/>
              </w:rPr>
              <w:t xml:space="preserve">Luodesmeri on </w:t>
            </w:r>
            <w:proofErr w:type="spellStart"/>
            <w:r>
              <w:rPr>
                <w:rFonts w:ascii="Helvetica Neue" w:hAnsi="Helvetica Neue"/>
                <w:color w:val="000000"/>
              </w:rPr>
              <w:t>tyytyväinen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siihen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tapaan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</w:t>
            </w:r>
            <w:proofErr w:type="spellStart"/>
            <w:r>
              <w:rPr>
                <w:rFonts w:ascii="Helvetica Neue" w:hAnsi="Helvetica Neue"/>
                <w:color w:val="000000"/>
              </w:rPr>
              <w:t>jolla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Europortsilla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on </w:t>
            </w:r>
            <w:proofErr w:type="spellStart"/>
            <w:r>
              <w:rPr>
                <w:rFonts w:ascii="Helvetica Neue" w:hAnsi="Helvetica Neue"/>
                <w:color w:val="000000"/>
              </w:rPr>
              <w:t>lähdetty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rakentamaan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juuri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heidän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tarpeitaan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vastaavaa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palvelumallia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6F2AE6D9" w14:textId="77777777" w:rsidR="00F83384" w:rsidRDefault="00F83384" w:rsidP="00F83384"/>
          <w:p w14:paraId="5BE70AF1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r>
              <w:rPr>
                <w:rFonts w:ascii="Helvetica Neue" w:hAnsi="Helvetica Neue"/>
                <w:color w:val="000000"/>
              </w:rPr>
              <w:t xml:space="preserve">– </w:t>
            </w:r>
            <w:proofErr w:type="spellStart"/>
            <w:r>
              <w:rPr>
                <w:rFonts w:ascii="Helvetica Neue" w:hAnsi="Helvetica Neue"/>
                <w:color w:val="000000"/>
              </w:rPr>
              <w:t>Yhteistyömme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on </w:t>
            </w:r>
            <w:proofErr w:type="spellStart"/>
            <w:r>
              <w:rPr>
                <w:rFonts w:ascii="Helvetica Neue" w:hAnsi="Helvetica Neue"/>
                <w:color w:val="000000"/>
              </w:rPr>
              <w:t>ollut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erittäin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hedelmällistä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</w:t>
            </w:r>
            <w:proofErr w:type="spellStart"/>
            <w:r>
              <w:rPr>
                <w:rFonts w:ascii="Helvetica Neue" w:hAnsi="Helvetica Neue"/>
                <w:color w:val="000000"/>
              </w:rPr>
              <w:t>Olemme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saaneet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hiottua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hyvin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mielenkiintoisen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konseptin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He </w:t>
            </w:r>
            <w:proofErr w:type="spellStart"/>
            <w:r>
              <w:rPr>
                <w:rFonts w:ascii="Helvetica Neue" w:hAnsi="Helvetica Neue"/>
                <w:color w:val="000000"/>
              </w:rPr>
              <w:t>ovat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ryhtyneet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ennakkoluulottomasti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hakemaan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uusia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liiketoimintamalleja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Luodesmeri </w:t>
            </w:r>
            <w:proofErr w:type="spellStart"/>
            <w:r>
              <w:rPr>
                <w:rFonts w:ascii="Helvetica Neue" w:hAnsi="Helvetica Neue"/>
                <w:color w:val="000000"/>
              </w:rPr>
              <w:t>kiittelee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499B9FFC" w14:textId="77777777" w:rsidR="00F83384" w:rsidRDefault="00F83384" w:rsidP="00F83384"/>
          <w:p w14:paraId="7255579E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proofErr w:type="spellStart"/>
            <w:r>
              <w:rPr>
                <w:rFonts w:ascii="Helvetica Neue" w:hAnsi="Helvetica Neue"/>
                <w:b/>
                <w:bCs/>
                <w:color w:val="000000"/>
              </w:rPr>
              <w:t>Lisäarvoa</w:t>
            </w:r>
            <w:proofErr w:type="spellEnd"/>
            <w:r>
              <w:rPr>
                <w:rFonts w:ascii="Helvetica Neue" w:hAnsi="Helvetica Neue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b/>
                <w:bCs/>
                <w:color w:val="000000"/>
              </w:rPr>
              <w:t>koko</w:t>
            </w:r>
            <w:proofErr w:type="spellEnd"/>
            <w:r>
              <w:rPr>
                <w:rFonts w:ascii="Helvetica Neue" w:hAnsi="Helvetica Neue"/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b/>
                <w:bCs/>
                <w:color w:val="000000"/>
              </w:rPr>
              <w:t>palvelukenttään</w:t>
            </w:r>
            <w:proofErr w:type="spellEnd"/>
          </w:p>
          <w:p w14:paraId="4F0F36C4" w14:textId="77777777" w:rsidR="00F83384" w:rsidRDefault="00F83384" w:rsidP="00F83384"/>
          <w:p w14:paraId="15B4EC79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proofErr w:type="spellStart"/>
            <w:r>
              <w:rPr>
                <w:rFonts w:ascii="Helvetica Neue" w:hAnsi="Helvetica Neue"/>
                <w:color w:val="000000"/>
              </w:rPr>
              <w:t>Tällä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hetkellä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kierrätysmetallit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kerätään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Europortsin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väliaikaisvarastoon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kentälle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31 ja 32. </w:t>
            </w:r>
            <w:proofErr w:type="spellStart"/>
            <w:r>
              <w:rPr>
                <w:rFonts w:ascii="Helvetica Neue" w:hAnsi="Helvetica Neue"/>
                <w:color w:val="000000"/>
              </w:rPr>
              <w:t>Tulevaisuudessa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varastointi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siirtyy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Petäjäkseen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</w:t>
            </w:r>
            <w:proofErr w:type="spellStart"/>
            <w:r>
              <w:rPr>
                <w:rFonts w:ascii="Helvetica Neue" w:hAnsi="Helvetica Neue"/>
                <w:color w:val="000000"/>
              </w:rPr>
              <w:t>kun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satamalaajennus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valmistuu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58E0ADAE" w14:textId="77777777" w:rsidR="00F83384" w:rsidRDefault="00F83384" w:rsidP="00F83384"/>
          <w:p w14:paraId="3E73D03E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r>
              <w:rPr>
                <w:rFonts w:ascii="Helvetica Neue" w:hAnsi="Helvetica Neue"/>
                <w:color w:val="000000"/>
              </w:rPr>
              <w:t xml:space="preserve">– </w:t>
            </w:r>
            <w:proofErr w:type="spellStart"/>
            <w:r>
              <w:rPr>
                <w:rFonts w:ascii="Helvetica Neue" w:hAnsi="Helvetica Neue"/>
                <w:color w:val="000000"/>
              </w:rPr>
              <w:t>Panostamme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myös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uuteen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kalustoon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</w:t>
            </w:r>
            <w:proofErr w:type="spellStart"/>
            <w:r>
              <w:rPr>
                <w:rFonts w:ascii="Helvetica Neue" w:hAnsi="Helvetica Neue"/>
                <w:color w:val="000000"/>
              </w:rPr>
              <w:t>sillä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uudelle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kentälle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tullaan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asentamaan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säteilyportit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</w:t>
            </w:r>
            <w:proofErr w:type="spellStart"/>
            <w:r>
              <w:rPr>
                <w:rFonts w:ascii="Helvetica Neue" w:hAnsi="Helvetica Neue"/>
                <w:color w:val="000000"/>
              </w:rPr>
              <w:t>Kaikki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ulkomaille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lähtevät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kierrätysmetallikuormat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tulee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läpivalaista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joko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lähtö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- tai </w:t>
            </w:r>
            <w:proofErr w:type="spellStart"/>
            <w:r>
              <w:rPr>
                <w:rFonts w:ascii="Helvetica Neue" w:hAnsi="Helvetica Neue"/>
                <w:color w:val="000000"/>
              </w:rPr>
              <w:t>vastaanottosatamassa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Me </w:t>
            </w:r>
            <w:proofErr w:type="spellStart"/>
            <w:r>
              <w:rPr>
                <w:rFonts w:ascii="Helvetica Neue" w:hAnsi="Helvetica Neue"/>
                <w:color w:val="000000"/>
              </w:rPr>
              <w:t>haluamme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tuottaa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asiakkaallemme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tämän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lisäarvon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Virta </w:t>
            </w:r>
            <w:proofErr w:type="spellStart"/>
            <w:r>
              <w:rPr>
                <w:rFonts w:ascii="Helvetica Neue" w:hAnsi="Helvetica Neue"/>
                <w:color w:val="000000"/>
              </w:rPr>
              <w:t>painottaa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7C08A0CE" w14:textId="77777777" w:rsidR="00F83384" w:rsidRDefault="00F83384" w:rsidP="00F83384"/>
          <w:p w14:paraId="720DE735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r>
              <w:rPr>
                <w:rFonts w:ascii="Helvetica Neue" w:hAnsi="Helvetica Neue"/>
                <w:color w:val="000000"/>
              </w:rPr>
              <w:t xml:space="preserve">Luodesmeri </w:t>
            </w:r>
            <w:proofErr w:type="spellStart"/>
            <w:r>
              <w:rPr>
                <w:rFonts w:ascii="Helvetica Neue" w:hAnsi="Helvetica Neue"/>
                <w:color w:val="000000"/>
              </w:rPr>
              <w:t>näkee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uuden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konseptin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kehittävän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satamaoperaattorin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toimintaa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entisestään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1A6BDD82" w14:textId="77777777" w:rsidR="00F83384" w:rsidRDefault="00F83384" w:rsidP="00F83384"/>
          <w:p w14:paraId="371D8471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r>
              <w:rPr>
                <w:rFonts w:ascii="Helvetica Neue" w:hAnsi="Helvetica Neue"/>
                <w:color w:val="000000"/>
              </w:rPr>
              <w:t xml:space="preserve">– </w:t>
            </w:r>
            <w:proofErr w:type="spellStart"/>
            <w:r>
              <w:rPr>
                <w:rFonts w:ascii="Helvetica Neue" w:hAnsi="Helvetica Neue"/>
                <w:color w:val="000000"/>
              </w:rPr>
              <w:t>Euroports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on </w:t>
            </w:r>
            <w:proofErr w:type="spellStart"/>
            <w:r>
              <w:rPr>
                <w:rFonts w:ascii="Helvetica Neue" w:hAnsi="Helvetica Neue"/>
                <w:color w:val="000000"/>
              </w:rPr>
              <w:t>satsannut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tähän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projektiin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merkittävästi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myös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rahallisesti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</w:t>
            </w:r>
            <w:proofErr w:type="spellStart"/>
            <w:r>
              <w:rPr>
                <w:rFonts w:ascii="Helvetica Neue" w:hAnsi="Helvetica Neue"/>
                <w:color w:val="000000"/>
              </w:rPr>
              <w:t>Uskon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vahvasti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siihen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</w:t>
            </w:r>
            <w:proofErr w:type="spellStart"/>
            <w:r>
              <w:rPr>
                <w:rFonts w:ascii="Helvetica Neue" w:hAnsi="Helvetica Neue"/>
                <w:color w:val="000000"/>
              </w:rPr>
              <w:t>että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tällä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konseptilla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on </w:t>
            </w:r>
            <w:proofErr w:type="spellStart"/>
            <w:r>
              <w:rPr>
                <w:rFonts w:ascii="Helvetica Neue" w:hAnsi="Helvetica Neue"/>
                <w:color w:val="000000"/>
              </w:rPr>
              <w:t>mahdollista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synnyttää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sellaista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uutta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liiketoimintaa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jota </w:t>
            </w:r>
            <w:proofErr w:type="spellStart"/>
            <w:r>
              <w:rPr>
                <w:rFonts w:ascii="Helvetica Neue" w:hAnsi="Helvetica Neue"/>
                <w:color w:val="000000"/>
              </w:rPr>
              <w:t>Euroports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ole </w:t>
            </w:r>
            <w:proofErr w:type="spellStart"/>
            <w:r>
              <w:rPr>
                <w:rFonts w:ascii="Helvetica Neue" w:hAnsi="Helvetica Neue"/>
                <w:color w:val="000000"/>
              </w:rPr>
              <w:t>aiemmin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tehnyt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026EB015" w14:textId="77777777" w:rsidR="00F83384" w:rsidRDefault="00F83384" w:rsidP="00F83384"/>
          <w:p w14:paraId="6B65BE9D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proofErr w:type="spellStart"/>
            <w:r>
              <w:rPr>
                <w:rFonts w:ascii="Helvetica Neue" w:hAnsi="Helvetica Neue"/>
                <w:color w:val="000000"/>
              </w:rPr>
              <w:t>Europortsin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ja </w:t>
            </w:r>
            <w:proofErr w:type="spellStart"/>
            <w:r>
              <w:rPr>
                <w:rFonts w:ascii="Helvetica Neue" w:hAnsi="Helvetica Neue"/>
                <w:color w:val="000000"/>
              </w:rPr>
              <w:t>Eurajoen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Romun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yhteistyö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on </w:t>
            </w:r>
            <w:proofErr w:type="spellStart"/>
            <w:r>
              <w:rPr>
                <w:rFonts w:ascii="Helvetica Neue" w:hAnsi="Helvetica Neue"/>
                <w:color w:val="000000"/>
              </w:rPr>
              <w:t>hyvä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esimerkki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siitä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</w:t>
            </w:r>
            <w:proofErr w:type="spellStart"/>
            <w:r>
              <w:rPr>
                <w:rFonts w:ascii="Helvetica Neue" w:hAnsi="Helvetica Neue"/>
                <w:color w:val="000000"/>
              </w:rPr>
              <w:t>kuinka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jo </w:t>
            </w:r>
            <w:proofErr w:type="spellStart"/>
            <w:r>
              <w:rPr>
                <w:rFonts w:ascii="Helvetica Neue" w:hAnsi="Helvetica Neue"/>
                <w:color w:val="000000"/>
              </w:rPr>
              <w:t>olemassa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olevaa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osaamista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ja </w:t>
            </w:r>
            <w:proofErr w:type="spellStart"/>
            <w:r>
              <w:rPr>
                <w:rFonts w:ascii="Helvetica Neue" w:hAnsi="Helvetica Neue"/>
                <w:color w:val="000000"/>
              </w:rPr>
              <w:t>uutta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kehitystyötä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voidaan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hyödyntää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394E7497" w14:textId="77777777" w:rsidR="00F83384" w:rsidRDefault="00F83384" w:rsidP="00F83384"/>
          <w:p w14:paraId="11DB9076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r>
              <w:rPr>
                <w:rFonts w:ascii="Helvetica Neue" w:hAnsi="Helvetica Neue"/>
                <w:color w:val="000000"/>
              </w:rPr>
              <w:t xml:space="preserve">– </w:t>
            </w:r>
            <w:proofErr w:type="spellStart"/>
            <w:r>
              <w:rPr>
                <w:rFonts w:ascii="Helvetica Neue" w:hAnsi="Helvetica Neue"/>
                <w:color w:val="000000"/>
              </w:rPr>
              <w:t>Yhteistyömme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vaatii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paljon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tietojen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välitystä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ja </w:t>
            </w:r>
            <w:proofErr w:type="spellStart"/>
            <w:r>
              <w:rPr>
                <w:rFonts w:ascii="Helvetica Neue" w:hAnsi="Helvetica Neue"/>
                <w:color w:val="000000"/>
              </w:rPr>
              <w:t>meillä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on </w:t>
            </w:r>
            <w:proofErr w:type="spellStart"/>
            <w:r>
              <w:rPr>
                <w:rFonts w:ascii="Helvetica Neue" w:hAnsi="Helvetica Neue"/>
                <w:color w:val="000000"/>
              </w:rPr>
              <w:t>tästä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vuosikymmenien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kokemus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</w:t>
            </w:r>
            <w:proofErr w:type="spellStart"/>
            <w:r>
              <w:rPr>
                <w:rFonts w:ascii="Helvetica Neue" w:hAnsi="Helvetica Neue"/>
                <w:color w:val="000000"/>
              </w:rPr>
              <w:t>Nämä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uudet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asiat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</w:t>
            </w:r>
            <w:proofErr w:type="spellStart"/>
            <w:r>
              <w:rPr>
                <w:rFonts w:ascii="Helvetica Neue" w:hAnsi="Helvetica Neue"/>
                <w:color w:val="000000"/>
              </w:rPr>
              <w:t>joita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kehitämme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tämän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yhteistyön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puitteissa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</w:t>
            </w:r>
            <w:proofErr w:type="spellStart"/>
            <w:r>
              <w:rPr>
                <w:rFonts w:ascii="Helvetica Neue" w:hAnsi="Helvetica Neue"/>
                <w:color w:val="000000"/>
              </w:rPr>
              <w:t>saattavat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kehittää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toimintaa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myös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muiden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asiakkaidemme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palvelemisessa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Virta </w:t>
            </w:r>
            <w:proofErr w:type="spellStart"/>
            <w:r>
              <w:rPr>
                <w:rFonts w:ascii="Helvetica Neue" w:hAnsi="Helvetica Neue"/>
                <w:color w:val="000000"/>
              </w:rPr>
              <w:t>pohtii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2F41BCE9" w14:textId="77777777" w:rsidR="00F83384" w:rsidRDefault="00F83384" w:rsidP="00F83384"/>
          <w:p w14:paraId="07F8F969" w14:textId="77777777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proofErr w:type="spellStart"/>
            <w:r>
              <w:rPr>
                <w:rFonts w:ascii="Helvetica Neue" w:hAnsi="Helvetica Neue"/>
                <w:color w:val="000000"/>
              </w:rPr>
              <w:t>Alustavan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suunnitelman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mukaan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ensimmäisen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lastin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oli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tarkoitus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lähteä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loka-marraskuussa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2019.</w:t>
            </w:r>
          </w:p>
          <w:p w14:paraId="7584DE8C" w14:textId="77777777" w:rsidR="00F83384" w:rsidRDefault="00F83384" w:rsidP="00F83384"/>
          <w:p w14:paraId="055AA3EA" w14:textId="016EA2D4" w:rsidR="00F83384" w:rsidRDefault="00F83384" w:rsidP="00F83384">
            <w:pPr>
              <w:rPr>
                <w:rFonts w:ascii="Helvetica Neue" w:hAnsi="Helvetica Neue"/>
                <w:color w:val="000000"/>
              </w:rPr>
            </w:pPr>
            <w:r>
              <w:rPr>
                <w:rFonts w:ascii="Helvetica Neue" w:hAnsi="Helvetica Neue"/>
                <w:color w:val="000000"/>
              </w:rPr>
              <w:t xml:space="preserve">– </w:t>
            </w:r>
            <w:proofErr w:type="spellStart"/>
            <w:r>
              <w:rPr>
                <w:rFonts w:ascii="Helvetica Neue" w:hAnsi="Helvetica Neue"/>
                <w:color w:val="000000"/>
              </w:rPr>
              <w:t>Tällä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hetkellä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tilanne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romumetallin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hinnoittelussa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on se, </w:t>
            </w:r>
            <w:proofErr w:type="spellStart"/>
            <w:r>
              <w:rPr>
                <w:rFonts w:ascii="Helvetica Neue" w:hAnsi="Helvetica Neue"/>
                <w:color w:val="000000"/>
              </w:rPr>
              <w:t>että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kurssi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on </w:t>
            </w:r>
            <w:proofErr w:type="spellStart"/>
            <w:r>
              <w:rPr>
                <w:rFonts w:ascii="Helvetica Neue" w:hAnsi="Helvetica Neue"/>
                <w:color w:val="000000"/>
              </w:rPr>
              <w:t>laskenut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. </w:t>
            </w:r>
            <w:proofErr w:type="spellStart"/>
            <w:r>
              <w:rPr>
                <w:rFonts w:ascii="Helvetica Neue" w:hAnsi="Helvetica Neue"/>
                <w:color w:val="000000"/>
              </w:rPr>
              <w:t>Näin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ollen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katsomme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tilannetta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rauhassa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ja </w:t>
            </w:r>
            <w:proofErr w:type="spellStart"/>
            <w:r>
              <w:rPr>
                <w:rFonts w:ascii="Helvetica Neue" w:hAnsi="Helvetica Neue"/>
                <w:color w:val="000000"/>
              </w:rPr>
              <w:t>mietimme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uutta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sopivaa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 </w:t>
            </w:r>
            <w:proofErr w:type="spellStart"/>
            <w:r>
              <w:rPr>
                <w:rFonts w:ascii="Helvetica Neue" w:hAnsi="Helvetica Neue"/>
                <w:color w:val="000000"/>
              </w:rPr>
              <w:t>ajankohtaa</w:t>
            </w:r>
            <w:proofErr w:type="spellEnd"/>
            <w:r>
              <w:rPr>
                <w:rFonts w:ascii="Helvetica Neue" w:hAnsi="Helvetica Neue"/>
                <w:color w:val="000000"/>
              </w:rPr>
              <w:t xml:space="preserve">, Luodesmeri </w:t>
            </w:r>
            <w:proofErr w:type="spellStart"/>
            <w:r>
              <w:rPr>
                <w:rFonts w:ascii="Helvetica Neue" w:hAnsi="Helvetica Neue"/>
                <w:color w:val="000000"/>
              </w:rPr>
              <w:t>sanoo</w:t>
            </w:r>
            <w:proofErr w:type="spellEnd"/>
            <w:r>
              <w:rPr>
                <w:rFonts w:ascii="Helvetica Neue" w:hAnsi="Helvetica Neue"/>
                <w:color w:val="000000"/>
              </w:rPr>
              <w:t>.</w:t>
            </w:r>
          </w:p>
          <w:p w14:paraId="0C6945AF" w14:textId="3DA2F390" w:rsidR="00CB2C15" w:rsidRDefault="00CB2C15" w:rsidP="00F83384">
            <w:pPr>
              <w:rPr>
                <w:rFonts w:ascii="Helvetica Neue" w:hAnsi="Helvetica Neue"/>
                <w:color w:val="000000"/>
              </w:rPr>
            </w:pPr>
          </w:p>
          <w:p w14:paraId="2F66A801" w14:textId="1047F181" w:rsidR="00CB2C15" w:rsidRDefault="00CB2C15" w:rsidP="00F83384">
            <w:pPr>
              <w:rPr>
                <w:rFonts w:ascii="Helvetica Neue" w:hAnsi="Helvetica Neue"/>
                <w:color w:val="000000"/>
              </w:rPr>
            </w:pPr>
          </w:p>
          <w:p w14:paraId="33088BC0" w14:textId="77777777" w:rsidR="00CB2C15" w:rsidRDefault="00CB2C15" w:rsidP="00F83384">
            <w:pPr>
              <w:rPr>
                <w:rFonts w:ascii="Helvetica Neue" w:hAnsi="Helvetica Neue"/>
                <w:color w:val="000000"/>
              </w:rPr>
            </w:pPr>
          </w:p>
          <w:p w14:paraId="014EEFA6" w14:textId="77777777" w:rsidR="00F83384" w:rsidRDefault="00F83384" w:rsidP="00F83384"/>
          <w:p w14:paraId="4C4C6A27" w14:textId="77777777" w:rsidR="00F83384" w:rsidRPr="0040758F" w:rsidRDefault="00F83384" w:rsidP="00F83384">
            <w:pPr>
              <w:pStyle w:val="StyleBodytextmainBold"/>
              <w:rPr>
                <w:lang w:val="en-FI"/>
              </w:rPr>
            </w:pPr>
            <w:r w:rsidRPr="000F4019">
              <w:lastRenderedPageBreak/>
              <w:t>Euroports</w:t>
            </w:r>
            <w:r>
              <w:rPr>
                <w:lang w:val="en-FI"/>
              </w:rPr>
              <w:t xml:space="preserve"> Finland Oy</w:t>
            </w:r>
          </w:p>
          <w:p w14:paraId="66238732" w14:textId="77777777" w:rsidR="00CB2C15" w:rsidRDefault="00F83384" w:rsidP="00CB2C15">
            <w:pPr>
              <w:pStyle w:val="company-text"/>
              <w:spacing w:before="0" w:beforeAutospacing="0" w:after="150" w:afterAutospacing="0"/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</w:pPr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Euroports on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yksi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suu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rimmista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merenkulun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toimitusketjuratkaisujen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toimijoista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Euroopassa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.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Kehitämme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,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operoimme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ja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hallinnoimme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maailmanlaajuisia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merenkulun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toimitusketjuratkaisuja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. To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i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m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i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mme 26 term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i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naal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i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ssa Euroopassa ja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Aasiassa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sekä 6 as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i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akasterm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i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naal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i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ssa Euroopassa. </w:t>
            </w:r>
          </w:p>
          <w:p w14:paraId="2A913283" w14:textId="7973AF93" w:rsidR="00F83384" w:rsidRPr="00CB2C15" w:rsidRDefault="00F83384" w:rsidP="00CB2C15">
            <w:pPr>
              <w:pStyle w:val="company-text"/>
              <w:spacing w:before="0" w:beforeAutospacing="0" w:after="150" w:afterAutospacing="0"/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</w:pP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Euroports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Finland Oy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toimii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Suomessa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Raumalla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ja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Pietarsaaressa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.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Liikevaihto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vuonna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2018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oli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73 M€,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konttiliikenteen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määrä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263 000 TEU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ja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yritys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työllistää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550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henkilöä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. Rauma on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suurin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paperin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vientisatama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Suomessa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,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kolmanneksi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suurin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konttisatama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Suomessa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ja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suurin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konttisatama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länsirannikolla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. </w:t>
            </w:r>
          </w:p>
          <w:p w14:paraId="0E910459" w14:textId="6C608C7E" w:rsidR="00CB2C15" w:rsidRPr="00CB2C15" w:rsidRDefault="00CB2C15" w:rsidP="00CB2C15">
            <w:pPr>
              <w:pStyle w:val="company-text"/>
              <w:spacing w:before="0" w:beforeAutospacing="0" w:after="150" w:afterAutospacing="0"/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</w:pPr>
          </w:p>
          <w:p w14:paraId="75C75F2A" w14:textId="6C044244" w:rsidR="00CB2C15" w:rsidRPr="00CB2C15" w:rsidRDefault="00CB2C15" w:rsidP="00CB2C15">
            <w:pPr>
              <w:pStyle w:val="StyleBodytextmainBold"/>
              <w:rPr>
                <w:color w:val="000000" w:themeColor="text1"/>
              </w:rPr>
            </w:pPr>
            <w:proofErr w:type="spellStart"/>
            <w:r w:rsidRPr="00CB2C15">
              <w:rPr>
                <w:color w:val="000000" w:themeColor="text1"/>
              </w:rPr>
              <w:t>Eurajoen</w:t>
            </w:r>
            <w:proofErr w:type="spellEnd"/>
            <w:r w:rsidRPr="00CB2C15">
              <w:rPr>
                <w:color w:val="000000" w:themeColor="text1"/>
              </w:rPr>
              <w:t xml:space="preserve"> </w:t>
            </w:r>
            <w:proofErr w:type="spellStart"/>
            <w:r w:rsidRPr="00CB2C15">
              <w:rPr>
                <w:color w:val="000000" w:themeColor="text1"/>
              </w:rPr>
              <w:t>Romu</w:t>
            </w:r>
            <w:proofErr w:type="spellEnd"/>
            <w:r w:rsidRPr="00CB2C15">
              <w:rPr>
                <w:color w:val="000000" w:themeColor="text1"/>
              </w:rPr>
              <w:t xml:space="preserve"> Oy</w:t>
            </w:r>
          </w:p>
          <w:p w14:paraId="0334B363" w14:textId="77777777" w:rsidR="00CB2C15" w:rsidRPr="00CB2C15" w:rsidRDefault="00CB2C15" w:rsidP="00CB2C15">
            <w:pPr>
              <w:pStyle w:val="company-text"/>
              <w:spacing w:before="0" w:beforeAutospacing="0" w:after="150" w:afterAutospacing="0"/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</w:pPr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Eurajoen Romu Oy on Suomen länsirannikolla toimiva kierrätyspalveluyritys, joka vastaanottaa, käsittelee ja myy erilaisia kierrätysmateriaaleja. Lisäksi tarjoamme asiakkaillemme kokonaisvaltaista kierrätyspalvelua eli hoidamme kierrätyksen kokonaan keräysastioiden toimituksesta aina kierrätysraportointiin asti.</w:t>
            </w:r>
          </w:p>
          <w:p w14:paraId="17D289DA" w14:textId="15ADB2D8" w:rsidR="00CB2C15" w:rsidRDefault="00CB2C15" w:rsidP="00CB2C15">
            <w:pPr>
              <w:pStyle w:val="company-text"/>
              <w:spacing w:before="0" w:beforeAutospacing="0" w:after="150" w:afterAutospacing="0"/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</w:pPr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Loppukäyttäjille toimitamme jalostettuja kierrätysmateriaaleja, joiden laatu on varmistettu uudelleenkäytettäviksi. Kansainvälistymisen myötä kierrätysmetallit päätyvät kotimaisten markkinoiden lisäksi suoraan ulkomaisille loppukäyttäjille. Viennin osuus yrityksemme liikevaihdosta on tällä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hetkellä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</w:t>
            </w:r>
            <w:proofErr w:type="spellStart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>yli</w:t>
            </w:r>
            <w:proofErr w:type="spellEnd"/>
            <w:r w:rsidRPr="00CB2C15"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  <w:t xml:space="preserve"> 70 %.</w:t>
            </w:r>
          </w:p>
          <w:p w14:paraId="43B2D81E" w14:textId="3F19D3F6" w:rsidR="00344AC5" w:rsidRDefault="00344AC5" w:rsidP="00CB2C15">
            <w:pPr>
              <w:pStyle w:val="company-text"/>
              <w:spacing w:before="0" w:beforeAutospacing="0" w:after="150" w:afterAutospacing="0"/>
              <w:rPr>
                <w:rFonts w:ascii="Trebuchet MS" w:hAnsi="Trebuchet MS" w:cs="Arial"/>
                <w:i/>
                <w:color w:val="000000" w:themeColor="text1"/>
                <w:sz w:val="18"/>
                <w:szCs w:val="22"/>
                <w:lang w:val="en-US" w:eastAsia="en-US"/>
              </w:rPr>
            </w:pPr>
            <w:bookmarkStart w:id="0" w:name="_GoBack"/>
            <w:bookmarkEnd w:id="0"/>
          </w:p>
          <w:p w14:paraId="640BC391" w14:textId="77777777" w:rsidR="00344AC5" w:rsidRPr="0040758F" w:rsidRDefault="00344AC5" w:rsidP="00344AC5">
            <w:pPr>
              <w:pStyle w:val="Bodytextmain"/>
              <w:spacing w:after="0"/>
              <w:rPr>
                <w:b/>
              </w:rPr>
            </w:pPr>
            <w:proofErr w:type="spellStart"/>
            <w:r w:rsidRPr="0040758F">
              <w:rPr>
                <w:b/>
                <w:lang w:val="en-FI"/>
              </w:rPr>
              <w:t>Lisätietoja</w:t>
            </w:r>
            <w:proofErr w:type="spellEnd"/>
            <w:r w:rsidRPr="0040758F">
              <w:rPr>
                <w:b/>
              </w:rPr>
              <w:t>:</w:t>
            </w:r>
          </w:p>
          <w:p w14:paraId="325A7003" w14:textId="57875CE1" w:rsidR="00344AC5" w:rsidRDefault="00344AC5" w:rsidP="00344AC5">
            <w:pPr>
              <w:pStyle w:val="Bodytextmain"/>
              <w:rPr>
                <w:lang w:val="en-FI"/>
              </w:rPr>
            </w:pPr>
            <w:r>
              <w:rPr>
                <w:lang w:val="en-FI"/>
              </w:rPr>
              <w:t>Janne Virta</w:t>
            </w:r>
            <w:r>
              <w:rPr>
                <w:lang w:val="en-FI"/>
              </w:rPr>
              <w:t xml:space="preserve">, </w:t>
            </w:r>
            <w:proofErr w:type="spellStart"/>
            <w:r w:rsidRPr="00344AC5">
              <w:rPr>
                <w:lang w:val="en-FI"/>
              </w:rPr>
              <w:t>Liiketoimintajohtaja</w:t>
            </w:r>
            <w:proofErr w:type="spellEnd"/>
            <w:r w:rsidRPr="00344AC5">
              <w:rPr>
                <w:lang w:val="en-FI"/>
              </w:rPr>
              <w:t xml:space="preserve"> myynti </w:t>
            </w:r>
            <w:proofErr w:type="spellStart"/>
            <w:r w:rsidRPr="00344AC5">
              <w:rPr>
                <w:lang w:val="en-FI"/>
              </w:rPr>
              <w:t>ja</w:t>
            </w:r>
            <w:proofErr w:type="spellEnd"/>
            <w:r w:rsidRPr="00344AC5">
              <w:rPr>
                <w:lang w:val="en-FI"/>
              </w:rPr>
              <w:t xml:space="preserve"> </w:t>
            </w:r>
            <w:proofErr w:type="spellStart"/>
            <w:r w:rsidRPr="00344AC5">
              <w:rPr>
                <w:lang w:val="en-FI"/>
              </w:rPr>
              <w:t>huolinta</w:t>
            </w:r>
            <w:proofErr w:type="spellEnd"/>
            <w:r>
              <w:rPr>
                <w:lang w:val="en-FI"/>
              </w:rPr>
              <w:t xml:space="preserve">, </w:t>
            </w:r>
            <w:r>
              <w:rPr>
                <w:lang w:val="en-FI"/>
              </w:rPr>
              <w:br/>
            </w:r>
            <w:proofErr w:type="spellStart"/>
            <w:r>
              <w:rPr>
                <w:lang w:val="en-FI"/>
              </w:rPr>
              <w:t>Euroports</w:t>
            </w:r>
            <w:proofErr w:type="spellEnd"/>
            <w:r>
              <w:rPr>
                <w:lang w:val="en-FI"/>
              </w:rPr>
              <w:t xml:space="preserve"> Finland Oy</w:t>
            </w:r>
            <w:r>
              <w:br/>
            </w:r>
            <w:proofErr w:type="spellStart"/>
            <w:r>
              <w:rPr>
                <w:lang w:val="en-FI"/>
              </w:rPr>
              <w:t>Puh</w:t>
            </w:r>
            <w:proofErr w:type="spellEnd"/>
            <w:r w:rsidRPr="00DC7177">
              <w:t>: +</w:t>
            </w:r>
            <w:r>
              <w:rPr>
                <w:lang w:val="en-FI"/>
              </w:rPr>
              <w:t>358 40</w:t>
            </w:r>
            <w:r>
              <w:rPr>
                <w:lang w:val="en-FI"/>
              </w:rPr>
              <w:t> 720 3335</w:t>
            </w:r>
            <w:r>
              <w:rPr>
                <w:lang w:val="en-FI"/>
              </w:rPr>
              <w:br/>
            </w:r>
            <w:r w:rsidRPr="00DC7177">
              <w:t xml:space="preserve">Email: </w:t>
            </w:r>
            <w:hyperlink r:id="rId11" w:history="1">
              <w:r w:rsidRPr="006B6D02">
                <w:rPr>
                  <w:rStyle w:val="Hyperlink"/>
                  <w:lang w:val="en-FI"/>
                </w:rPr>
                <w:t>janne.virta</w:t>
              </w:r>
              <w:r w:rsidRPr="006B6D02">
                <w:rPr>
                  <w:rStyle w:val="Hyperlink"/>
                  <w:lang w:val="en-FI"/>
                </w:rPr>
                <w:t>@euroports.fi</w:t>
              </w:r>
            </w:hyperlink>
            <w:r>
              <w:br/>
            </w:r>
          </w:p>
          <w:p w14:paraId="5CE54EC5" w14:textId="1900071D" w:rsidR="00344AC5" w:rsidRDefault="00344AC5" w:rsidP="00344AC5">
            <w:pPr>
              <w:pStyle w:val="company-text"/>
              <w:spacing w:before="0" w:beforeAutospacing="0" w:after="150" w:afterAutospacing="0"/>
              <w:rPr>
                <w:rFonts w:ascii="Trebuchet MS" w:hAnsi="Trebuchet MS" w:cs="TrebuchetMS"/>
                <w:color w:val="000000"/>
                <w:sz w:val="21"/>
                <w:szCs w:val="21"/>
                <w:lang w:val="en-FI" w:eastAsia="en-GB"/>
              </w:rPr>
            </w:pPr>
            <w:r w:rsidRPr="00344AC5">
              <w:rPr>
                <w:rFonts w:ascii="Trebuchet MS" w:hAnsi="Trebuchet MS" w:cs="TrebuchetMS"/>
                <w:color w:val="000000"/>
                <w:sz w:val="21"/>
                <w:szCs w:val="21"/>
                <w:lang w:val="en-FI" w:eastAsia="en-GB"/>
              </w:rPr>
              <w:t>Juuso Luodesmeri</w:t>
            </w:r>
            <w:r w:rsidRPr="00344AC5">
              <w:rPr>
                <w:rFonts w:ascii="Trebuchet MS" w:hAnsi="Trebuchet MS" w:cs="TrebuchetMS"/>
                <w:color w:val="000000"/>
                <w:sz w:val="21"/>
                <w:szCs w:val="21"/>
                <w:lang w:val="en-FI" w:eastAsia="en-GB"/>
              </w:rPr>
              <w:br/>
              <w:t>Toimitusjohtaja</w:t>
            </w:r>
            <w:r w:rsidRPr="00344AC5">
              <w:rPr>
                <w:rFonts w:ascii="Trebuchet MS" w:hAnsi="Trebuchet MS" w:cs="TrebuchetMS"/>
                <w:color w:val="000000"/>
                <w:sz w:val="21"/>
                <w:szCs w:val="21"/>
                <w:lang w:val="en-FI" w:eastAsia="en-GB"/>
              </w:rPr>
              <w:br/>
              <w:t>Puh. +358 44 363 6000</w:t>
            </w:r>
            <w:r w:rsidRPr="00344AC5">
              <w:rPr>
                <w:rFonts w:ascii="Trebuchet MS" w:hAnsi="Trebuchet MS" w:cs="TrebuchetMS"/>
                <w:color w:val="000000"/>
                <w:sz w:val="21"/>
                <w:szCs w:val="21"/>
                <w:lang w:val="en-FI" w:eastAsia="en-GB"/>
              </w:rPr>
              <w:br/>
              <w:t xml:space="preserve">Email: </w:t>
            </w:r>
            <w:hyperlink r:id="rId12" w:history="1">
              <w:r w:rsidRPr="006B6D02">
                <w:rPr>
                  <w:rStyle w:val="Hyperlink"/>
                  <w:rFonts w:ascii="Trebuchet MS" w:hAnsi="Trebuchet MS" w:cs="TrebuchetMS"/>
                  <w:sz w:val="21"/>
                  <w:szCs w:val="21"/>
                  <w:lang w:val="en-FI" w:eastAsia="en-GB"/>
                </w:rPr>
                <w:t>juuso.luodesmeri</w:t>
              </w:r>
              <w:r w:rsidRPr="006B6D02">
                <w:rPr>
                  <w:rStyle w:val="Hyperlink"/>
                  <w:rFonts w:ascii="Trebuchet MS" w:hAnsi="Trebuchet MS" w:cs="TrebuchetMS"/>
                  <w:sz w:val="21"/>
                  <w:szCs w:val="21"/>
                  <w:lang w:val="en-FI" w:eastAsia="en-GB"/>
                </w:rPr>
                <w:t>@</w:t>
              </w:r>
              <w:r w:rsidRPr="006B6D02">
                <w:rPr>
                  <w:rStyle w:val="Hyperlink"/>
                  <w:rFonts w:ascii="Trebuchet MS" w:hAnsi="Trebuchet MS" w:cs="TrebuchetMS"/>
                  <w:sz w:val="21"/>
                  <w:szCs w:val="21"/>
                  <w:lang w:val="en-FI" w:eastAsia="en-GB"/>
                </w:rPr>
                <w:t>eurajoenromu.com</w:t>
              </w:r>
            </w:hyperlink>
          </w:p>
          <w:p w14:paraId="02D2434B" w14:textId="77777777" w:rsidR="00344AC5" w:rsidRPr="00344AC5" w:rsidRDefault="00344AC5" w:rsidP="00344AC5">
            <w:pPr>
              <w:pStyle w:val="company-text"/>
              <w:spacing w:before="0" w:beforeAutospacing="0" w:after="150" w:afterAutospacing="0"/>
              <w:rPr>
                <w:rFonts w:ascii="Trebuchet MS" w:hAnsi="Trebuchet MS" w:cs="TrebuchetMS"/>
                <w:color w:val="000000"/>
                <w:sz w:val="21"/>
                <w:szCs w:val="21"/>
                <w:lang w:val="en-FI" w:eastAsia="en-GB"/>
              </w:rPr>
            </w:pPr>
          </w:p>
          <w:p w14:paraId="7A6F0B95" w14:textId="77777777" w:rsidR="00CB2C15" w:rsidRDefault="00CB2C15" w:rsidP="00F83384">
            <w:pPr>
              <w:rPr>
                <w:rFonts w:ascii="Trebuchet MS" w:hAnsi="Trebuchet MS" w:cs="Arial"/>
                <w:i/>
                <w:color w:val="2C3684"/>
                <w:sz w:val="18"/>
                <w:szCs w:val="22"/>
                <w:lang w:val="en-FI"/>
              </w:rPr>
            </w:pPr>
          </w:p>
          <w:p w14:paraId="1F4B9074" w14:textId="77777777" w:rsidR="00F83384" w:rsidRDefault="00F83384" w:rsidP="00F83384"/>
          <w:p w14:paraId="32D1F7F4" w14:textId="41C9CF9B" w:rsidR="00F83384" w:rsidRPr="001009E7" w:rsidRDefault="00F83384" w:rsidP="00F83384">
            <w:pPr>
              <w:rPr>
                <w:lang w:val="en-GB"/>
              </w:rPr>
            </w:pPr>
          </w:p>
        </w:tc>
      </w:tr>
    </w:tbl>
    <w:p w14:paraId="01335D55" w14:textId="77777777" w:rsidR="00C3687B" w:rsidRPr="00C3687B" w:rsidRDefault="00C3687B" w:rsidP="001009E7">
      <w:pPr>
        <w:pStyle w:val="Bodytextmain"/>
        <w:rPr>
          <w:lang w:val="en-GB"/>
        </w:rPr>
      </w:pPr>
    </w:p>
    <w:sectPr w:rsidR="00C3687B" w:rsidRPr="00C3687B" w:rsidSect="00C3687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899" w:h="16843"/>
      <w:pgMar w:top="1915" w:right="1531" w:bottom="993" w:left="1531" w:header="709" w:footer="57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313AC3" w14:textId="77777777" w:rsidR="00F83384" w:rsidRDefault="00F83384">
      <w:r>
        <w:separator/>
      </w:r>
    </w:p>
  </w:endnote>
  <w:endnote w:type="continuationSeparator" w:id="0">
    <w:p w14:paraId="5EE98709" w14:textId="77777777" w:rsidR="00F83384" w:rsidRDefault="00F83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terstate-Light">
    <w:altName w:val="Arial Narro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Interstate-Thi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ebuchetMS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FranklinGothicITCbyBT-Book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GothicITCbyBT-Demi">
    <w:altName w:val="FrnkGothITC Dm B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190E5" w14:textId="77777777" w:rsidR="00BC06CB" w:rsidRDefault="008832AA">
    <w:pPr>
      <w:framePr w:wrap="around" w:vAnchor="text" w:hAnchor="margin" w:xAlign="right" w:y="1"/>
    </w:pPr>
    <w:r>
      <w:fldChar w:fldCharType="begin"/>
    </w:r>
    <w:r w:rsidR="00BC06CB">
      <w:instrText xml:space="preserve">PAGE  </w:instrText>
    </w:r>
    <w:r>
      <w:fldChar w:fldCharType="end"/>
    </w:r>
  </w:p>
  <w:p w14:paraId="4BD06FDE" w14:textId="77777777" w:rsidR="00BC06CB" w:rsidRDefault="00BC06CB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4"/>
        <w:szCs w:val="14"/>
      </w:rPr>
      <w:id w:val="-1386484410"/>
      <w:docPartObj>
        <w:docPartGallery w:val="Page Numbers (Top of Page)"/>
        <w:docPartUnique/>
      </w:docPartObj>
    </w:sdtPr>
    <w:sdtEndPr/>
    <w:sdtContent>
      <w:p w14:paraId="0B566C73" w14:textId="77777777" w:rsidR="00B352DE" w:rsidRPr="00171CD9" w:rsidRDefault="00171CD9" w:rsidP="00171CD9">
        <w:pPr>
          <w:pStyle w:val="Footer"/>
          <w:jc w:val="center"/>
          <w:rPr>
            <w:sz w:val="14"/>
            <w:szCs w:val="14"/>
          </w:rPr>
        </w:pPr>
        <w:r w:rsidRPr="00EB7A71">
          <w:rPr>
            <w:sz w:val="14"/>
            <w:szCs w:val="14"/>
          </w:rPr>
          <w:t xml:space="preserve">Page </w:t>
        </w:r>
        <w:r w:rsidR="008832AA" w:rsidRPr="00EB7A71">
          <w:rPr>
            <w:b/>
            <w:sz w:val="14"/>
            <w:szCs w:val="14"/>
          </w:rPr>
          <w:fldChar w:fldCharType="begin"/>
        </w:r>
        <w:r w:rsidRPr="00EB7A71">
          <w:rPr>
            <w:b/>
            <w:sz w:val="14"/>
            <w:szCs w:val="14"/>
          </w:rPr>
          <w:instrText xml:space="preserve"> PAGE </w:instrText>
        </w:r>
        <w:r w:rsidR="008832AA" w:rsidRPr="00EB7A71">
          <w:rPr>
            <w:b/>
            <w:sz w:val="14"/>
            <w:szCs w:val="14"/>
          </w:rPr>
          <w:fldChar w:fldCharType="separate"/>
        </w:r>
        <w:r w:rsidR="00485EE1">
          <w:rPr>
            <w:b/>
            <w:noProof/>
            <w:sz w:val="14"/>
            <w:szCs w:val="14"/>
          </w:rPr>
          <w:t>2</w:t>
        </w:r>
        <w:r w:rsidR="008832AA" w:rsidRPr="00EB7A71">
          <w:rPr>
            <w:b/>
            <w:sz w:val="14"/>
            <w:szCs w:val="14"/>
          </w:rPr>
          <w:fldChar w:fldCharType="end"/>
        </w:r>
        <w:r w:rsidRPr="00EB7A71">
          <w:rPr>
            <w:sz w:val="14"/>
            <w:szCs w:val="14"/>
          </w:rPr>
          <w:t xml:space="preserve"> of </w:t>
        </w:r>
        <w:r w:rsidR="008832AA" w:rsidRPr="00EB7A71">
          <w:rPr>
            <w:b/>
            <w:sz w:val="14"/>
            <w:szCs w:val="14"/>
          </w:rPr>
          <w:fldChar w:fldCharType="begin"/>
        </w:r>
        <w:r w:rsidRPr="00EB7A71">
          <w:rPr>
            <w:b/>
            <w:sz w:val="14"/>
            <w:szCs w:val="14"/>
          </w:rPr>
          <w:instrText xml:space="preserve"> NUMPAGES  </w:instrText>
        </w:r>
        <w:r w:rsidR="008832AA" w:rsidRPr="00EB7A71">
          <w:rPr>
            <w:b/>
            <w:sz w:val="14"/>
            <w:szCs w:val="14"/>
          </w:rPr>
          <w:fldChar w:fldCharType="separate"/>
        </w:r>
        <w:r w:rsidR="00485EE1">
          <w:rPr>
            <w:b/>
            <w:noProof/>
            <w:sz w:val="14"/>
            <w:szCs w:val="14"/>
          </w:rPr>
          <w:t>2</w:t>
        </w:r>
        <w:r w:rsidR="008832AA" w:rsidRPr="00EB7A71">
          <w:rPr>
            <w:b/>
            <w:sz w:val="14"/>
            <w:szCs w:val="14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D2495" w14:textId="77777777" w:rsidR="00BC06CB" w:rsidRPr="00F346C4" w:rsidRDefault="00BC06CB" w:rsidP="002265BD">
    <w:pPr>
      <w:pStyle w:val="Footer"/>
      <w:spacing w:line="240" w:lineRule="auto"/>
      <w:ind w:left="-363"/>
      <w:jc w:val="both"/>
      <w:rPr>
        <w:rFonts w:ascii="Trebuchet MS" w:hAnsi="Trebuchet MS"/>
        <w:color w:val="999999"/>
        <w:sz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9026A0" w14:textId="77777777" w:rsidR="00F83384" w:rsidRDefault="00F83384">
      <w:r>
        <w:separator/>
      </w:r>
    </w:p>
  </w:footnote>
  <w:footnote w:type="continuationSeparator" w:id="0">
    <w:p w14:paraId="1C8B6729" w14:textId="77777777" w:rsidR="00F83384" w:rsidRDefault="00F83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21B07" w14:textId="77777777" w:rsidR="00BC06CB" w:rsidRDefault="008832AA">
    <w:pPr>
      <w:framePr w:wrap="around" w:vAnchor="text" w:hAnchor="margin" w:xAlign="right" w:y="1"/>
    </w:pPr>
    <w:r>
      <w:fldChar w:fldCharType="begin"/>
    </w:r>
    <w:r w:rsidR="00BC06CB">
      <w:instrText xml:space="preserve">PAGE  </w:instrText>
    </w:r>
    <w:r>
      <w:fldChar w:fldCharType="end"/>
    </w:r>
  </w:p>
  <w:p w14:paraId="3E33B947" w14:textId="77777777" w:rsidR="00BC06CB" w:rsidRDefault="00BC06CB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2D321" w14:textId="77777777" w:rsidR="00BC06CB" w:rsidRDefault="004F0DA9">
    <w:pPr>
      <w:ind w:right="360"/>
      <w:jc w:val="cent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14A81F3D" wp14:editId="10C3165E">
          <wp:simplePos x="0" y="0"/>
          <wp:positionH relativeFrom="column">
            <wp:posOffset>-223203</wp:posOffset>
          </wp:positionH>
          <wp:positionV relativeFrom="paragraph">
            <wp:posOffset>54610</wp:posOffset>
          </wp:positionV>
          <wp:extent cx="1245600" cy="162000"/>
          <wp:effectExtent l="0" t="0" r="0" b="0"/>
          <wp:wrapNone/>
          <wp:docPr id="146" name="Picture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Euroports_logo_transparent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45600" cy="1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B9E40" w14:textId="77777777" w:rsidR="00901EAF" w:rsidRPr="00901EAF" w:rsidRDefault="00344AC5" w:rsidP="00B442FB">
    <w:pPr>
      <w:spacing w:after="300"/>
      <w:rPr>
        <w:rFonts w:ascii="Trebuchet MS" w:hAnsi="Trebuchet MS"/>
      </w:rPr>
    </w:pPr>
    <w:r>
      <w:rPr>
        <w:rFonts w:ascii="Trebuchet MS" w:hAnsi="Trebuchet MS"/>
        <w:noProof/>
      </w:rPr>
      <w:pict w14:anchorId="273DD843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-51.9pt;margin-top:212.6pt;width:147pt;height:21pt;z-index:251666432" filled="f" stroked="f">
          <v:textbox style="mso-next-textbox:#_x0000_s2053">
            <w:txbxContent>
              <w:p w14:paraId="01B8FCF2" w14:textId="64E27F32" w:rsidR="002173B6" w:rsidRPr="00647272" w:rsidRDefault="00CB2C15" w:rsidP="002173B6">
                <w:pPr>
                  <w:spacing w:line="280" w:lineRule="exact"/>
                  <w:rPr>
                    <w:rFonts w:ascii="Trebuchet MS" w:hAnsi="Trebuchet MS"/>
                    <w:b/>
                    <w:color w:val="FFFFFF" w:themeColor="background1"/>
                    <w:spacing w:val="-4"/>
                    <w:sz w:val="21"/>
                    <w:szCs w:val="21"/>
                    <w:lang w:val="en-FI"/>
                  </w:rPr>
                </w:pPr>
                <w:r>
                  <w:rPr>
                    <w:rFonts w:ascii="Trebuchet MS" w:hAnsi="Trebuchet MS"/>
                    <w:b/>
                    <w:color w:val="FFFFFF" w:themeColor="background1"/>
                    <w:spacing w:val="-4"/>
                    <w:sz w:val="21"/>
                    <w:szCs w:val="21"/>
                    <w:lang w:val="en-FI"/>
                  </w:rPr>
                  <w:t>30</w:t>
                </w:r>
                <w:r w:rsidR="00647272">
                  <w:rPr>
                    <w:rFonts w:ascii="Trebuchet MS" w:hAnsi="Trebuchet MS"/>
                    <w:b/>
                    <w:color w:val="FFFFFF" w:themeColor="background1"/>
                    <w:spacing w:val="-4"/>
                    <w:sz w:val="21"/>
                    <w:szCs w:val="21"/>
                    <w:lang w:val="en-FI"/>
                  </w:rPr>
                  <w:t>.</w:t>
                </w:r>
                <w:r>
                  <w:rPr>
                    <w:rFonts w:ascii="Trebuchet MS" w:hAnsi="Trebuchet MS"/>
                    <w:b/>
                    <w:color w:val="FFFFFF" w:themeColor="background1"/>
                    <w:spacing w:val="-4"/>
                    <w:sz w:val="21"/>
                    <w:szCs w:val="21"/>
                    <w:lang w:val="en-FI"/>
                  </w:rPr>
                  <w:t>9</w:t>
                </w:r>
                <w:r w:rsidR="00647272">
                  <w:rPr>
                    <w:rFonts w:ascii="Trebuchet MS" w:hAnsi="Trebuchet MS"/>
                    <w:b/>
                    <w:color w:val="FFFFFF" w:themeColor="background1"/>
                    <w:spacing w:val="-4"/>
                    <w:sz w:val="21"/>
                    <w:szCs w:val="21"/>
                    <w:lang w:val="en-FI"/>
                  </w:rPr>
                  <w:t>.2019</w:t>
                </w:r>
              </w:p>
            </w:txbxContent>
          </v:textbox>
        </v:shape>
      </w:pict>
    </w:r>
    <w:r w:rsidR="002173B6">
      <w:rPr>
        <w:rFonts w:ascii="Trebuchet MS" w:hAnsi="Trebuchet MS"/>
        <w:noProof/>
      </w:rPr>
      <w:drawing>
        <wp:anchor distT="0" distB="0" distL="114300" distR="114300" simplePos="0" relativeHeight="251665408" behindDoc="0" locked="0" layoutInCell="1" allowOverlap="1" wp14:anchorId="0A9E3A17" wp14:editId="73273D39">
          <wp:simplePos x="0" y="0"/>
          <wp:positionH relativeFrom="column">
            <wp:posOffset>-608552</wp:posOffset>
          </wp:positionH>
          <wp:positionV relativeFrom="paragraph">
            <wp:posOffset>311076</wp:posOffset>
          </wp:positionV>
          <wp:extent cx="1994668" cy="202275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ample_pic.jpg"/>
                  <pic:cNvPicPr/>
                </pic:nvPicPr>
                <pic:blipFill rotWithShape="1">
                  <a:blip r:embed="rId1"/>
                  <a:srcRect r="1388"/>
                  <a:stretch/>
                </pic:blipFill>
                <pic:spPr bwMode="auto">
                  <a:xfrm>
                    <a:off x="0" y="0"/>
                    <a:ext cx="1995105" cy="202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4D42">
      <w:rPr>
        <w:rFonts w:ascii="Trebuchet MS" w:hAnsi="Trebuchet MS"/>
        <w:noProof/>
      </w:rPr>
      <w:drawing>
        <wp:anchor distT="0" distB="0" distL="114300" distR="114300" simplePos="0" relativeHeight="251663360" behindDoc="1" locked="0" layoutInCell="1" allowOverlap="1" wp14:anchorId="4364AEBD" wp14:editId="08906C65">
          <wp:simplePos x="971550" y="-7353300"/>
          <wp:positionH relativeFrom="page">
            <wp:align>center</wp:align>
          </wp:positionH>
          <wp:positionV relativeFrom="page">
            <wp:align>top</wp:align>
          </wp:positionV>
          <wp:extent cx="7558767" cy="10691998"/>
          <wp:effectExtent l="0" t="0" r="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ternal-announcement_bkgrd-sampl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58767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A2CA5A" w14:textId="77777777" w:rsidR="00B442FB" w:rsidRDefault="00B442FB" w:rsidP="00B442FB">
    <w:pPr>
      <w:pStyle w:val="CopyAddress"/>
      <w:spacing w:line="240" w:lineRule="auto"/>
      <w:ind w:right="-519"/>
      <w:jc w:val="both"/>
      <w:rPr>
        <w:rStyle w:val="CopyAddress1"/>
        <w:rFonts w:ascii="Trebuchet MS" w:hAnsi="Trebuchet MS" w:cs="FranklinGothicITCbyBT-Book"/>
        <w:b/>
        <w:color w:val="8B9399"/>
        <w:sz w:val="14"/>
        <w:szCs w:val="14"/>
      </w:rPr>
    </w:pPr>
  </w:p>
  <w:p w14:paraId="1F39B504" w14:textId="77777777" w:rsidR="00BC06CB" w:rsidRPr="007560CB" w:rsidRDefault="00344AC5" w:rsidP="002A5AF2">
    <w:pPr>
      <w:pStyle w:val="CopyAddress"/>
      <w:spacing w:line="240" w:lineRule="auto"/>
      <w:ind w:left="-364" w:right="-519"/>
      <w:jc w:val="both"/>
      <w:rPr>
        <w:rFonts w:ascii="Trebuchet MS" w:hAnsi="Trebuchet MS" w:cs="FranklinGothicITCbyBT-Demi"/>
        <w:b/>
        <w:color w:val="8B9399"/>
        <w:sz w:val="14"/>
        <w:szCs w:val="14"/>
      </w:rPr>
    </w:pPr>
    <w:r>
      <w:rPr>
        <w:rFonts w:ascii="Trebuchet MS" w:hAnsi="Trebuchet MS" w:cs="FranklinGothicITCbyBT-Demi"/>
        <w:b/>
        <w:noProof/>
        <w:color w:val="8B9399"/>
        <w:sz w:val="14"/>
        <w:szCs w:val="14"/>
      </w:rPr>
      <w:pict w14:anchorId="279B091A">
        <v:shape id="_x0000_s2049" type="#_x0000_t202" style="position:absolute;left:0;text-align:left;margin-left:-55.9pt;margin-top:213pt;width:147pt;height:59.25pt;z-index:251658752" filled="f" stroked="f">
          <v:textbox style="mso-next-textbox:#_x0000_s2049">
            <w:txbxContent>
              <w:p w14:paraId="30C545E9" w14:textId="77777777" w:rsidR="003B4D42" w:rsidRPr="00F96A26" w:rsidRDefault="00F96A26" w:rsidP="00F96A26">
                <w:pPr>
                  <w:spacing w:line="480" w:lineRule="exact"/>
                  <w:rPr>
                    <w:rFonts w:ascii="Trebuchet MS" w:hAnsi="Trebuchet MS"/>
                    <w:b/>
                    <w:color w:val="254286"/>
                    <w:sz w:val="42"/>
                    <w:szCs w:val="42"/>
                  </w:rPr>
                </w:pPr>
                <w:r w:rsidRPr="00F96A26">
                  <w:rPr>
                    <w:rFonts w:ascii="Trebuchet MS" w:hAnsi="Trebuchet MS"/>
                    <w:b/>
                    <w:color w:val="254286"/>
                    <w:sz w:val="42"/>
                    <w:szCs w:val="42"/>
                  </w:rPr>
                  <w:t>PRESS</w:t>
                </w:r>
              </w:p>
              <w:p w14:paraId="1B17BC29" w14:textId="77777777" w:rsidR="00F96A26" w:rsidRPr="00F96A26" w:rsidRDefault="00F96A26" w:rsidP="00F96A26">
                <w:pPr>
                  <w:spacing w:line="480" w:lineRule="exact"/>
                  <w:rPr>
                    <w:rFonts w:ascii="Trebuchet MS" w:hAnsi="Trebuchet MS"/>
                    <w:b/>
                    <w:color w:val="254286"/>
                    <w:sz w:val="42"/>
                    <w:szCs w:val="42"/>
                  </w:rPr>
                </w:pPr>
                <w:r w:rsidRPr="00F96A26">
                  <w:rPr>
                    <w:rFonts w:ascii="Trebuchet MS" w:hAnsi="Trebuchet MS"/>
                    <w:b/>
                    <w:color w:val="254286"/>
                    <w:sz w:val="42"/>
                    <w:szCs w:val="42"/>
                  </w:rPr>
                  <w:t>RELEASE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9962F5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D67E2E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8B0BEF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EBA0E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40A69D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8E62CC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A524B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20EF7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26D89E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1FA70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E1A09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072671F"/>
    <w:multiLevelType w:val="hybridMultilevel"/>
    <w:tmpl w:val="62BE680E"/>
    <w:lvl w:ilvl="0" w:tplc="65F004B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10"/>
  </w:num>
  <w:num w:numId="4">
    <w:abstractNumId w:val="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F83384"/>
    <w:rsid w:val="000121B9"/>
    <w:rsid w:val="0001410B"/>
    <w:rsid w:val="00080454"/>
    <w:rsid w:val="000A61CE"/>
    <w:rsid w:val="000F4019"/>
    <w:rsid w:val="001009E7"/>
    <w:rsid w:val="00163949"/>
    <w:rsid w:val="00171CD9"/>
    <w:rsid w:val="001729E1"/>
    <w:rsid w:val="00186AFF"/>
    <w:rsid w:val="001C40DD"/>
    <w:rsid w:val="00213A9D"/>
    <w:rsid w:val="002173B6"/>
    <w:rsid w:val="002265BD"/>
    <w:rsid w:val="0024380A"/>
    <w:rsid w:val="002A53BC"/>
    <w:rsid w:val="002A5AF2"/>
    <w:rsid w:val="002D5474"/>
    <w:rsid w:val="002E3725"/>
    <w:rsid w:val="002E6752"/>
    <w:rsid w:val="002F5C06"/>
    <w:rsid w:val="003221D6"/>
    <w:rsid w:val="00344AC5"/>
    <w:rsid w:val="00351E4F"/>
    <w:rsid w:val="0035492F"/>
    <w:rsid w:val="003601A7"/>
    <w:rsid w:val="00376301"/>
    <w:rsid w:val="003827C1"/>
    <w:rsid w:val="0039626C"/>
    <w:rsid w:val="003B4B80"/>
    <w:rsid w:val="003B4D42"/>
    <w:rsid w:val="003C0139"/>
    <w:rsid w:val="003D3FFE"/>
    <w:rsid w:val="0040758F"/>
    <w:rsid w:val="004171A4"/>
    <w:rsid w:val="00422A59"/>
    <w:rsid w:val="004273F7"/>
    <w:rsid w:val="00441A80"/>
    <w:rsid w:val="00454EC7"/>
    <w:rsid w:val="004576F5"/>
    <w:rsid w:val="00485EE1"/>
    <w:rsid w:val="004869C5"/>
    <w:rsid w:val="0049436C"/>
    <w:rsid w:val="004B3050"/>
    <w:rsid w:val="004D1FC1"/>
    <w:rsid w:val="004F0DA9"/>
    <w:rsid w:val="005008D9"/>
    <w:rsid w:val="005148BB"/>
    <w:rsid w:val="005216EA"/>
    <w:rsid w:val="0056588F"/>
    <w:rsid w:val="0058032F"/>
    <w:rsid w:val="005A6ED6"/>
    <w:rsid w:val="005E31B2"/>
    <w:rsid w:val="005F5F11"/>
    <w:rsid w:val="006400B7"/>
    <w:rsid w:val="006421B7"/>
    <w:rsid w:val="00647272"/>
    <w:rsid w:val="006B6C5D"/>
    <w:rsid w:val="006B733F"/>
    <w:rsid w:val="006F27D4"/>
    <w:rsid w:val="00721D30"/>
    <w:rsid w:val="007223BB"/>
    <w:rsid w:val="007370B1"/>
    <w:rsid w:val="007560CB"/>
    <w:rsid w:val="007628F8"/>
    <w:rsid w:val="0076488D"/>
    <w:rsid w:val="00774D2C"/>
    <w:rsid w:val="007A0D17"/>
    <w:rsid w:val="007D1B3F"/>
    <w:rsid w:val="00805FDE"/>
    <w:rsid w:val="0081126A"/>
    <w:rsid w:val="00813A19"/>
    <w:rsid w:val="00850A12"/>
    <w:rsid w:val="00863AB7"/>
    <w:rsid w:val="008832AA"/>
    <w:rsid w:val="00886AA9"/>
    <w:rsid w:val="008B2B35"/>
    <w:rsid w:val="008E2C64"/>
    <w:rsid w:val="008F5B0C"/>
    <w:rsid w:val="00901EAF"/>
    <w:rsid w:val="009618F6"/>
    <w:rsid w:val="00971BC2"/>
    <w:rsid w:val="009C046B"/>
    <w:rsid w:val="00A420F4"/>
    <w:rsid w:val="00AA4772"/>
    <w:rsid w:val="00AC1EF4"/>
    <w:rsid w:val="00AC5B24"/>
    <w:rsid w:val="00AC78B6"/>
    <w:rsid w:val="00AD204E"/>
    <w:rsid w:val="00AF62FC"/>
    <w:rsid w:val="00B352DE"/>
    <w:rsid w:val="00B442FB"/>
    <w:rsid w:val="00BA00CB"/>
    <w:rsid w:val="00BB7E54"/>
    <w:rsid w:val="00BC06CB"/>
    <w:rsid w:val="00BD21E9"/>
    <w:rsid w:val="00BE1611"/>
    <w:rsid w:val="00BF07F5"/>
    <w:rsid w:val="00C21C4E"/>
    <w:rsid w:val="00C238D9"/>
    <w:rsid w:val="00C26609"/>
    <w:rsid w:val="00C3687B"/>
    <w:rsid w:val="00C4311F"/>
    <w:rsid w:val="00C44018"/>
    <w:rsid w:val="00C87F01"/>
    <w:rsid w:val="00CB2C15"/>
    <w:rsid w:val="00CC62D1"/>
    <w:rsid w:val="00CD0EFD"/>
    <w:rsid w:val="00CE515F"/>
    <w:rsid w:val="00D55ED5"/>
    <w:rsid w:val="00D85510"/>
    <w:rsid w:val="00DA5293"/>
    <w:rsid w:val="00DC3E39"/>
    <w:rsid w:val="00DC7177"/>
    <w:rsid w:val="00DD34F8"/>
    <w:rsid w:val="00DD73D1"/>
    <w:rsid w:val="00DE0229"/>
    <w:rsid w:val="00DE2DFB"/>
    <w:rsid w:val="00E270D6"/>
    <w:rsid w:val="00EA75B8"/>
    <w:rsid w:val="00EB011F"/>
    <w:rsid w:val="00F12A74"/>
    <w:rsid w:val="00F16170"/>
    <w:rsid w:val="00F25BE6"/>
    <w:rsid w:val="00F3209A"/>
    <w:rsid w:val="00F346C4"/>
    <w:rsid w:val="00F83384"/>
    <w:rsid w:val="00F855D3"/>
    <w:rsid w:val="00F96A26"/>
    <w:rsid w:val="00FA2BCC"/>
    <w:rsid w:val="00FB1177"/>
    <w:rsid w:val="00FB28E6"/>
    <w:rsid w:val="00FD7184"/>
    <w:rsid w:val="00FE683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oNotEmbedSmartTags/>
  <w:decimalSymbol w:val=","/>
  <w:listSeparator w:val=";"/>
  <w14:docId w14:val="22D50216"/>
  <w15:docId w15:val="{2BD50118-591F-4886-A5C6-DA3BD8845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7D3AEA"/>
    <w:pPr>
      <w:spacing w:line="260" w:lineRule="exact"/>
    </w:pPr>
    <w:rPr>
      <w:rFonts w:ascii="Arial" w:hAnsi="Arial"/>
      <w:lang w:val="en-US" w:eastAsia="en-US"/>
    </w:rPr>
  </w:style>
  <w:style w:type="paragraph" w:styleId="Heading1">
    <w:name w:val="heading 1"/>
    <w:basedOn w:val="Normal"/>
    <w:next w:val="Normal"/>
    <w:qFormat/>
    <w:rsid w:val="009618F6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9618F6"/>
    <w:pPr>
      <w:pBdr>
        <w:bottom w:val="single" w:sz="4" w:space="1" w:color="auto"/>
      </w:pBdr>
      <w:tabs>
        <w:tab w:val="left" w:pos="1588"/>
        <w:tab w:val="left" w:pos="1701"/>
      </w:tabs>
      <w:spacing w:line="480" w:lineRule="auto"/>
      <w:outlineLvl w:val="1"/>
    </w:pPr>
    <w:rPr>
      <w:b/>
    </w:rPr>
  </w:style>
  <w:style w:type="paragraph" w:styleId="Heading3">
    <w:name w:val="heading 3"/>
    <w:basedOn w:val="Heading2"/>
    <w:next w:val="Normal"/>
    <w:qFormat/>
    <w:rsid w:val="009618F6"/>
    <w:pPr>
      <w:pBdr>
        <w:bottom w:val="none" w:sz="0" w:space="0" w:color="auto"/>
      </w:pBdr>
      <w:outlineLvl w:val="2"/>
    </w:pPr>
  </w:style>
  <w:style w:type="paragraph" w:styleId="Heading4">
    <w:name w:val="heading 4"/>
    <w:basedOn w:val="Normal"/>
    <w:next w:val="Heading3"/>
    <w:qFormat/>
    <w:rsid w:val="009618F6"/>
    <w:pPr>
      <w:keepNext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618F6"/>
    <w:pPr>
      <w:tabs>
        <w:tab w:val="center" w:pos="4153"/>
        <w:tab w:val="right" w:pos="8306"/>
      </w:tabs>
    </w:pPr>
  </w:style>
  <w:style w:type="paragraph" w:styleId="ListBullet">
    <w:name w:val="List Bullet"/>
    <w:basedOn w:val="Normal"/>
    <w:autoRedefine/>
    <w:rsid w:val="009618F6"/>
    <w:pPr>
      <w:numPr>
        <w:numId w:val="3"/>
      </w:numPr>
    </w:pPr>
  </w:style>
  <w:style w:type="paragraph" w:styleId="Footer">
    <w:name w:val="footer"/>
    <w:basedOn w:val="Normal"/>
    <w:link w:val="FooterChar"/>
    <w:uiPriority w:val="99"/>
    <w:rsid w:val="009618F6"/>
    <w:pPr>
      <w:tabs>
        <w:tab w:val="center" w:pos="4153"/>
        <w:tab w:val="right" w:pos="8306"/>
      </w:tabs>
    </w:pPr>
  </w:style>
  <w:style w:type="paragraph" w:customStyle="1" w:styleId="CopyAddress">
    <w:name w:val="Copy_Address"/>
    <w:basedOn w:val="Normal"/>
    <w:uiPriority w:val="99"/>
    <w:rsid w:val="005457A7"/>
    <w:pPr>
      <w:widowControl w:val="0"/>
      <w:autoSpaceDE w:val="0"/>
      <w:autoSpaceDN w:val="0"/>
      <w:adjustRightInd w:val="0"/>
      <w:spacing w:line="180" w:lineRule="atLeast"/>
      <w:textAlignment w:val="center"/>
    </w:pPr>
    <w:rPr>
      <w:rFonts w:ascii="Interstate-Light" w:hAnsi="Interstate-Light" w:cs="Interstate-Light"/>
      <w:color w:val="000000"/>
      <w:sz w:val="15"/>
      <w:szCs w:val="15"/>
    </w:rPr>
  </w:style>
  <w:style w:type="character" w:customStyle="1" w:styleId="CopyAddress1">
    <w:name w:val="Copy_Address1"/>
    <w:uiPriority w:val="99"/>
    <w:rsid w:val="005457A7"/>
    <w:rPr>
      <w:rFonts w:ascii="Interstate-Thin" w:hAnsi="Interstate-Thin" w:cs="Interstate-Thin"/>
      <w:color w:val="000000"/>
      <w:sz w:val="15"/>
      <w:szCs w:val="15"/>
    </w:rPr>
  </w:style>
  <w:style w:type="character" w:customStyle="1" w:styleId="FooterChar">
    <w:name w:val="Footer Char"/>
    <w:basedOn w:val="DefaultParagraphFont"/>
    <w:link w:val="Footer"/>
    <w:uiPriority w:val="99"/>
    <w:rsid w:val="00171CD9"/>
    <w:rPr>
      <w:rFonts w:ascii="Arial" w:hAnsi="Arial"/>
      <w:lang w:val="en-US" w:eastAsia="en-US"/>
    </w:rPr>
  </w:style>
  <w:style w:type="character" w:styleId="Strong">
    <w:name w:val="Strong"/>
    <w:basedOn w:val="DefaultParagraphFont"/>
    <w:uiPriority w:val="22"/>
    <w:qFormat/>
    <w:rsid w:val="00AC78B6"/>
    <w:rPr>
      <w:b/>
      <w:bCs/>
    </w:rPr>
  </w:style>
  <w:style w:type="paragraph" w:styleId="BalloonText">
    <w:name w:val="Balloon Text"/>
    <w:basedOn w:val="Normal"/>
    <w:link w:val="BalloonTextChar"/>
    <w:rsid w:val="00AC78B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C78B6"/>
    <w:rPr>
      <w:rFonts w:ascii="Tahoma" w:hAnsi="Tahoma" w:cs="Tahoma"/>
      <w:sz w:val="16"/>
      <w:szCs w:val="16"/>
      <w:lang w:val="en-US" w:eastAsia="en-US"/>
    </w:rPr>
  </w:style>
  <w:style w:type="paragraph" w:styleId="FootnoteText">
    <w:name w:val="footnote text"/>
    <w:basedOn w:val="Normal"/>
    <w:link w:val="FootnoteTextChar"/>
    <w:rsid w:val="004171A4"/>
    <w:pPr>
      <w:spacing w:line="280" w:lineRule="atLeast"/>
    </w:pPr>
    <w:rPr>
      <w:rFonts w:ascii="Times New Roman" w:hAnsi="Times New Roman"/>
      <w:lang w:val="nl-NL" w:eastAsia="nl-NL"/>
    </w:rPr>
  </w:style>
  <w:style w:type="character" w:customStyle="1" w:styleId="FootnoteTextChar">
    <w:name w:val="Footnote Text Char"/>
    <w:basedOn w:val="DefaultParagraphFont"/>
    <w:link w:val="FootnoteText"/>
    <w:rsid w:val="004171A4"/>
    <w:rPr>
      <w:lang w:val="nl-NL" w:eastAsia="nl-NL"/>
    </w:rPr>
  </w:style>
  <w:style w:type="character" w:styleId="FootnoteReference">
    <w:name w:val="footnote reference"/>
    <w:rsid w:val="004171A4"/>
    <w:rPr>
      <w:vertAlign w:val="superscript"/>
    </w:rPr>
  </w:style>
  <w:style w:type="table" w:styleId="TableGrid">
    <w:name w:val="Table Grid"/>
    <w:basedOn w:val="TableNormal"/>
    <w:rsid w:val="004171A4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BasicParagraph">
    <w:name w:val="[Basic Paragraph]"/>
    <w:basedOn w:val="Normal"/>
    <w:uiPriority w:val="99"/>
    <w:rsid w:val="00C3687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nl-NL" w:eastAsia="en-GB"/>
    </w:rPr>
  </w:style>
  <w:style w:type="paragraph" w:customStyle="1" w:styleId="Bodytextmain">
    <w:name w:val="Body text main"/>
    <w:basedOn w:val="BasicParagraph"/>
    <w:qFormat/>
    <w:rsid w:val="00AD204E"/>
    <w:pPr>
      <w:suppressAutoHyphens/>
      <w:spacing w:after="280" w:line="280" w:lineRule="atLeast"/>
      <w:ind w:right="57"/>
    </w:pPr>
    <w:rPr>
      <w:rFonts w:ascii="Trebuchet MS" w:hAnsi="Trebuchet MS" w:cs="TrebuchetMS"/>
      <w:sz w:val="21"/>
      <w:szCs w:val="21"/>
    </w:rPr>
  </w:style>
  <w:style w:type="character" w:styleId="Hyperlink">
    <w:name w:val="Hyperlink"/>
    <w:basedOn w:val="DefaultParagraphFont"/>
    <w:unhideWhenUsed/>
    <w:rsid w:val="000F401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4019"/>
    <w:rPr>
      <w:color w:val="605E5C"/>
      <w:shd w:val="clear" w:color="auto" w:fill="E1DFDD"/>
    </w:rPr>
  </w:style>
  <w:style w:type="paragraph" w:customStyle="1" w:styleId="BodytextmainBold">
    <w:name w:val="Body text main + Bold"/>
    <w:basedOn w:val="Bodytextmain"/>
    <w:next w:val="Bodytextmain"/>
    <w:rsid w:val="000F4019"/>
    <w:pPr>
      <w:spacing w:after="0"/>
    </w:pPr>
    <w:rPr>
      <w:b/>
      <w:bCs/>
    </w:rPr>
  </w:style>
  <w:style w:type="paragraph" w:customStyle="1" w:styleId="StyleBodytextmainBold">
    <w:name w:val="Style Body text main + Bold"/>
    <w:basedOn w:val="Bodytextmain"/>
    <w:rsid w:val="008E2C64"/>
    <w:pPr>
      <w:spacing w:after="0"/>
    </w:pPr>
    <w:rPr>
      <w:b/>
      <w:bCs/>
    </w:rPr>
  </w:style>
  <w:style w:type="paragraph" w:customStyle="1" w:styleId="company-text">
    <w:name w:val="company-text"/>
    <w:basedOn w:val="Normal"/>
    <w:rsid w:val="00CB2C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fi-FI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5631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juuso.luodesmeri@eurajoenromu.com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janne.virta@euroports.fi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Omat%20tiedostot\Asiakasviestint&#228;\Press%20releases\Maersk%20aloittaa%20liikenn&#246;innin%20uusilla%20aluksilla%20Raumalta%2028.3.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F120793C0BE34986076991DF0EC1A8" ma:contentTypeVersion="8" ma:contentTypeDescription="Create a new document." ma:contentTypeScope="" ma:versionID="ee059a5fcacfcbcd7412f40861a0146c">
  <xsd:schema xmlns:xsd="http://www.w3.org/2001/XMLSchema" xmlns:xs="http://www.w3.org/2001/XMLSchema" xmlns:p="http://schemas.microsoft.com/office/2006/metadata/properties" xmlns:ns2="41372c3d-dc82-46b5-906c-5312a1bb2512" xmlns:ns3="206b5df4-9995-4ff7-8440-cebbfed198ac" targetNamespace="http://schemas.microsoft.com/office/2006/metadata/properties" ma:root="true" ma:fieldsID="dbb1a9ca52b478ceacb688dc802fd4e1" ns2:_="" ns3:_="">
    <xsd:import namespace="41372c3d-dc82-46b5-906c-5312a1bb2512"/>
    <xsd:import namespace="206b5df4-9995-4ff7-8440-cebbfed198ac"/>
    <xsd:element name="properties">
      <xsd:complexType>
        <xsd:sequence>
          <xsd:element name="documentManagement">
            <xsd:complexType>
              <xsd:all>
                <xsd:element ref="ns2:Remarks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72c3d-dc82-46b5-906c-5312a1bb2512" elementFormDefault="qualified">
    <xsd:import namespace="http://schemas.microsoft.com/office/2006/documentManagement/types"/>
    <xsd:import namespace="http://schemas.microsoft.com/office/infopath/2007/PartnerControls"/>
    <xsd:element name="Remarks" ma:index="8" nillable="true" ma:displayName="Remarks" ma:description="Work in progress. Remarks to irena.rozic@euroports.com" ma:internalName="Remarks">
      <xsd:simpleType>
        <xsd:restriction base="dms:Note">
          <xsd:maxLength value="255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b5df4-9995-4ff7-8440-cebbfed198a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Remarks xmlns="41372c3d-dc82-46b5-906c-5312a1bb251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03D83-4098-42E2-B355-FC6BADB29D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372c3d-dc82-46b5-906c-5312a1bb2512"/>
    <ds:schemaRef ds:uri="206b5df4-9995-4ff7-8440-cebbfed198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5D469C-A4D3-4908-8EE7-215841EB26BC}">
  <ds:schemaRefs>
    <ds:schemaRef ds:uri="http://purl.org/dc/elements/1.1/"/>
    <ds:schemaRef ds:uri="http://schemas.microsoft.com/office/2006/metadata/properties"/>
    <ds:schemaRef ds:uri="41372c3d-dc82-46b5-906c-5312a1bb251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206b5df4-9995-4ff7-8440-cebbfed198ac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7AB5582-8230-4585-9C22-9A1BD43F1C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F6592DE-C9EF-4E79-8135-FB61C66F14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Maersk aloittaa liikennöinnin uusilla aluksilla Raumalta 28.3.2019</Template>
  <TotalTime>17</TotalTime>
  <Pages>3</Pages>
  <Words>647</Words>
  <Characters>5245</Characters>
  <Application>Microsoft Office Word</Application>
  <DocSecurity>0</DocSecurity>
  <Lines>43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Luxembourg_letterhead</vt:lpstr>
    </vt:vector>
  </TitlesOfParts>
  <Company>Babcock &amp; Brown</Company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Luxembourg_letterhead</dc:title>
  <dc:subject/>
  <dc:creator>Ketonen Juha-Pekka</dc:creator>
  <cp:keywords/>
  <cp:lastModifiedBy>Ketonen Juha-Pekka</cp:lastModifiedBy>
  <cp:revision>3</cp:revision>
  <cp:lastPrinted>2017-06-26T09:49:00Z</cp:lastPrinted>
  <dcterms:created xsi:type="dcterms:W3CDTF">2019-09-30T11:48:00Z</dcterms:created>
  <dcterms:modified xsi:type="dcterms:W3CDTF">2019-09-30T12:24:00Z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0x01010075F120793C0BE34986076991DF0EC1A8</vt:lpwstr>
  </property>
</Properties>
</file>