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4BCED" w14:textId="64D33BB5" w:rsidR="00DC3FE7" w:rsidRPr="00DC3FE7" w:rsidRDefault="00A54BA7" w:rsidP="00DC3FE7">
      <w:pPr>
        <w:rPr>
          <w:sz w:val="20"/>
          <w:szCs w:val="20"/>
        </w:rPr>
      </w:pPr>
      <w:proofErr w:type="gramStart"/>
      <w:r w:rsidRPr="00A54BA7">
        <w:rPr>
          <w:b/>
        </w:rPr>
        <w:t>Tiedote 16.5.</w:t>
      </w:r>
      <w:r>
        <w:rPr>
          <w:b/>
        </w:rPr>
        <w:t>2019</w:t>
      </w:r>
      <w:r w:rsidRPr="00A54BA7">
        <w:rPr>
          <w:b/>
        </w:rPr>
        <w:br/>
        <w:t>Vapaa julkaistavaksi heti</w:t>
      </w:r>
      <w:r w:rsidR="00A85B72">
        <w:rPr>
          <w:b/>
        </w:rPr>
        <w:br/>
      </w:r>
      <w:r w:rsidR="00A85B72">
        <w:rPr>
          <w:b/>
        </w:rPr>
        <w:br/>
      </w:r>
      <w:r w:rsidRPr="00A54BA7">
        <w:rPr>
          <w:b/>
        </w:rPr>
        <w:t xml:space="preserve">Rutattu lonkerotölkki, Jeesukseen rinnastettu </w:t>
      </w:r>
      <w:proofErr w:type="spellStart"/>
      <w:r w:rsidRPr="00A54BA7">
        <w:rPr>
          <w:b/>
        </w:rPr>
        <w:t>Cheek</w:t>
      </w:r>
      <w:proofErr w:type="spellEnd"/>
      <w:r w:rsidRPr="00A54BA7">
        <w:rPr>
          <w:b/>
        </w:rPr>
        <w:t xml:space="preserve"> ja </w:t>
      </w:r>
      <w:proofErr w:type="spellStart"/>
      <w:r w:rsidRPr="00A54BA7">
        <w:rPr>
          <w:b/>
        </w:rPr>
        <w:t>Lennu</w:t>
      </w:r>
      <w:proofErr w:type="spellEnd"/>
      <w:r w:rsidRPr="00A54BA7">
        <w:rPr>
          <w:b/>
        </w:rPr>
        <w:t>-koira voittivat valtakunnallisen Andy Warhol -taidekilpailun</w:t>
      </w:r>
      <w:r w:rsidRPr="00A54BA7">
        <w:rPr>
          <w:b/>
        </w:rPr>
        <w:br/>
      </w:r>
      <w:r w:rsidRPr="00A54BA7">
        <w:rPr>
          <w:b/>
        </w:rPr>
        <w:br/>
        <w:t>Maailman suurin Andy Warhol -julistenäyttely saapuu Tampereelle 18.6.–25.8.</w:t>
      </w:r>
      <w:proofErr w:type="gramEnd"/>
      <w:r w:rsidRPr="00A54BA7">
        <w:rPr>
          <w:b/>
        </w:rPr>
        <w:t xml:space="preserve"> Tampere-talo jär</w:t>
      </w:r>
      <w:r w:rsidR="000B62CC">
        <w:rPr>
          <w:b/>
        </w:rPr>
        <w:t xml:space="preserve">jesti tulevan </w:t>
      </w:r>
      <w:r w:rsidRPr="00A54BA7">
        <w:rPr>
          <w:b/>
        </w:rPr>
        <w:t xml:space="preserve">näyttelynsä kunniaksi Pinnallinen Suomi 2019 -taidekilpailun, jossa etsittiin tämän päivän kotimaisia ilmiöitä, jotka tulisi Andy Warholin hengessä muuttaa taiteeksi. Kilpailun kolme voittajatyötä on nyt valittu. Parhaista kilpailuun lähetetyistä </w:t>
      </w:r>
      <w:r w:rsidR="005C07E1">
        <w:rPr>
          <w:b/>
        </w:rPr>
        <w:t>alkuperäis</w:t>
      </w:r>
      <w:r w:rsidRPr="00A54BA7">
        <w:rPr>
          <w:b/>
        </w:rPr>
        <w:t>töistä rakennetaan oma myynti</w:t>
      </w:r>
      <w:r w:rsidR="005E5E1D">
        <w:rPr>
          <w:b/>
        </w:rPr>
        <w:t>kokoelma</w:t>
      </w:r>
      <w:r w:rsidRPr="00A54BA7">
        <w:rPr>
          <w:b/>
        </w:rPr>
        <w:t xml:space="preserve"> Tampere-talon </w:t>
      </w:r>
      <w:r w:rsidRPr="00A54BA7">
        <w:rPr>
          <w:b/>
          <w:i/>
          <w:iCs/>
        </w:rPr>
        <w:t xml:space="preserve">Andy Warhol (1928–1987) </w:t>
      </w:r>
      <w:proofErr w:type="spellStart"/>
      <w:r w:rsidRPr="00A54BA7">
        <w:rPr>
          <w:b/>
          <w:i/>
          <w:iCs/>
        </w:rPr>
        <w:t>Posters</w:t>
      </w:r>
      <w:proofErr w:type="spellEnd"/>
      <w:r w:rsidRPr="00A54BA7">
        <w:rPr>
          <w:b/>
          <w:i/>
          <w:iCs/>
        </w:rPr>
        <w:t xml:space="preserve"> </w:t>
      </w:r>
      <w:r w:rsidRPr="00A54BA7">
        <w:rPr>
          <w:b/>
          <w:iCs/>
        </w:rPr>
        <w:t xml:space="preserve">-näyttelyn yhteyteen. </w:t>
      </w:r>
      <w:r w:rsidR="006D7398">
        <w:rPr>
          <w:b/>
          <w:bCs/>
          <w:iCs/>
        </w:rPr>
        <w:t>Pinnallinen Suomi -näyttelyyn</w:t>
      </w:r>
      <w:r w:rsidRPr="00A54BA7">
        <w:rPr>
          <w:b/>
          <w:bCs/>
          <w:iCs/>
        </w:rPr>
        <w:t xml:space="preserve"> on yleisöllä vapaa pääsy.</w:t>
      </w:r>
      <w:r w:rsidRPr="00A54BA7">
        <w:rPr>
          <w:b/>
        </w:rPr>
        <w:br/>
      </w:r>
      <w:r w:rsidRPr="00A54BA7">
        <w:rPr>
          <w:b/>
        </w:rPr>
        <w:br/>
      </w:r>
      <w:r w:rsidRPr="00A54BA7">
        <w:t xml:space="preserve">Pinnallinen Suomi -kilpailuun osallistui </w:t>
      </w:r>
      <w:r w:rsidR="00951F76">
        <w:t>yli 170</w:t>
      </w:r>
      <w:r w:rsidRPr="00A54BA7">
        <w:t xml:space="preserve"> taiteilijaa eri puolilta Suomea. Näistä töistä 23 eteni myyntinäyttelyyn. Näyttelytyöt valitsi Pinnallinen Suomi -raati, joka koostui kotimaisista taiteilijoista sekä tieteen, kulttuurin ja liike-elämän vaikuttajista.</w:t>
      </w:r>
      <w:r w:rsidRPr="00A54BA7">
        <w:br/>
      </w:r>
      <w:r w:rsidRPr="00A54BA7">
        <w:br/>
        <w:t xml:space="preserve">Raadin puheenjohtaja </w:t>
      </w:r>
      <w:r w:rsidRPr="00A54BA7">
        <w:rPr>
          <w:b/>
        </w:rPr>
        <w:t>Pauli Aalto-Setälä</w:t>
      </w:r>
      <w:r w:rsidR="00DD4914">
        <w:t xml:space="preserve"> oli erittäin vaiku</w:t>
      </w:r>
      <w:r w:rsidRPr="00A54BA7">
        <w:t>ttunut kotimaisten taiteilijoiden kilpailutöistä.</w:t>
      </w:r>
      <w:r w:rsidRPr="00A54BA7">
        <w:br/>
      </w:r>
      <w:r w:rsidRPr="00A54BA7">
        <w:br/>
        <w:t xml:space="preserve">– Andy Warhol estetisoi arkisia ja banaaleja asioita, kuten sähkötuolin, tomaattikeittotölkin ja Maon. Oli kiinnostavaa nähdä, mitä tämä pop-taiteen uranuurtaja sai suomalaiset taiteilijat ympärillään näkemään. Taso oli erittäin korkea ja oivaltava, kommentoi </w:t>
      </w:r>
      <w:r w:rsidRPr="00A54BA7">
        <w:rPr>
          <w:b/>
        </w:rPr>
        <w:t>Aalto-Setälä</w:t>
      </w:r>
      <w:r w:rsidRPr="00A54BA7">
        <w:t>.</w:t>
      </w:r>
      <w:r w:rsidRPr="00A54BA7">
        <w:br/>
      </w:r>
      <w:r w:rsidRPr="00A54BA7">
        <w:rPr>
          <w:b/>
        </w:rPr>
        <w:br/>
      </w:r>
      <w:r w:rsidRPr="00A54BA7">
        <w:t>Aalto-Setälän mukaan parhaat kilpailutyöt eivät tyytyneet pelkästään Andy Warholin muodon kopioimiseen vaan sovelsiva</w:t>
      </w:r>
      <w:r w:rsidR="0057233D">
        <w:t>t tuttuja Warholin tekniikoita</w:t>
      </w:r>
      <w:r w:rsidR="00520386">
        <w:t xml:space="preserve"> ja teemoja</w:t>
      </w:r>
      <w:r w:rsidRPr="00A54BA7">
        <w:t xml:space="preserve"> kommentoidakseen tämän päivän Suomea. Teoksissa kuvattiin muun muassa kotimaisia poliitikoita ja julkisuudenhenkilöitä pop-taiteen keinoin ja otettiin kantaa ympäristökysymyksiin, vanhustenhoitoon, taiteilijan asemaan ja seksuaalivähemmistöjen oikeuksiin.</w:t>
      </w:r>
      <w:r w:rsidRPr="00A54BA7">
        <w:br/>
      </w:r>
      <w:r w:rsidRPr="00A54BA7">
        <w:br/>
      </w:r>
      <w:proofErr w:type="gramStart"/>
      <w:r w:rsidRPr="00A54BA7">
        <w:rPr>
          <w:b/>
        </w:rPr>
        <w:t xml:space="preserve">Jätkäsaaresta löytynyt </w:t>
      </w:r>
      <w:r w:rsidR="00AE552E">
        <w:rPr>
          <w:b/>
        </w:rPr>
        <w:t>ruttaantunut lonkero</w:t>
      </w:r>
      <w:r w:rsidRPr="00A54BA7">
        <w:rPr>
          <w:b/>
        </w:rPr>
        <w:t>tölkki vei voiton</w:t>
      </w:r>
      <w:r w:rsidRPr="00A54BA7">
        <w:rPr>
          <w:b/>
        </w:rPr>
        <w:br/>
      </w:r>
      <w:r w:rsidRPr="00A54BA7">
        <w:rPr>
          <w:b/>
        </w:rPr>
        <w:br/>
      </w:r>
      <w:r w:rsidRPr="00A54BA7">
        <w:t xml:space="preserve">Taidekilpailun voittajatyöksi nousi ylivoimaisella pistemäärällä taiteilijanimi </w:t>
      </w:r>
      <w:r w:rsidRPr="00A54BA7">
        <w:rPr>
          <w:b/>
        </w:rPr>
        <w:t>`</w:t>
      </w:r>
      <w:r w:rsidRPr="00A54BA7">
        <w:rPr>
          <w:rFonts w:ascii="Cambria Math" w:hAnsi="Cambria Math" w:cs="Cambria Math"/>
          <w:b/>
        </w:rPr>
        <w:t>∵</w:t>
      </w:r>
      <w:r w:rsidRPr="00A54BA7">
        <w:rPr>
          <w:b/>
        </w:rPr>
        <w:t>´</w:t>
      </w:r>
      <w:r w:rsidRPr="00A54BA7">
        <w:t xml:space="preserve"> teoksellaan </w:t>
      </w:r>
      <w:r w:rsidRPr="00A54BA7">
        <w:rPr>
          <w:i/>
        </w:rPr>
        <w:t>Kierrätys, syrjäytys, vapautus, känni ja dieetti</w:t>
      </w:r>
      <w:r w:rsidRPr="00A54BA7">
        <w:t>.</w:t>
      </w:r>
      <w:proofErr w:type="gramEnd"/>
      <w:r w:rsidRPr="00A54BA7">
        <w:t xml:space="preserve"> </w:t>
      </w:r>
      <w:r w:rsidR="0046224E" w:rsidRPr="0046224E">
        <w:t xml:space="preserve">Teospari kuvaa ruttaantunutta Original Long Drink </w:t>
      </w:r>
      <w:proofErr w:type="spellStart"/>
      <w:r w:rsidR="0046224E" w:rsidRPr="0046224E">
        <w:t>Light</w:t>
      </w:r>
      <w:proofErr w:type="spellEnd"/>
      <w:r w:rsidR="0046224E" w:rsidRPr="0046224E">
        <w:t xml:space="preserve"> -tölkkiä, joka löytyi syyskuussa 2018 Helsingin Jätkäsaaresta.</w:t>
      </w:r>
      <w:r w:rsidRPr="00A54BA7">
        <w:br/>
      </w:r>
      <w:r w:rsidRPr="00A54BA7">
        <w:br/>
        <w:t xml:space="preserve">– Andy Warholin teosten hengessä voittajatyö ei kikkaile eikä yritä olla mitään itseään enempää. Se kiteyttää suomalaisuutta omalla tavallaan ja on laadukkaasti toteutettu, kehuu tuomariston jäsen, taiteilija </w:t>
      </w:r>
      <w:proofErr w:type="spellStart"/>
      <w:r w:rsidRPr="00A54BA7">
        <w:rPr>
          <w:b/>
        </w:rPr>
        <w:t>Nastja</w:t>
      </w:r>
      <w:proofErr w:type="spellEnd"/>
      <w:r w:rsidRPr="00A54BA7">
        <w:rPr>
          <w:b/>
        </w:rPr>
        <w:t xml:space="preserve"> Säde Rönkkö</w:t>
      </w:r>
      <w:r w:rsidRPr="00A54BA7">
        <w:t>.</w:t>
      </w:r>
      <w:r w:rsidRPr="00A54BA7">
        <w:br/>
      </w:r>
      <w:r w:rsidRPr="00A54BA7">
        <w:br/>
        <w:t xml:space="preserve">– Kuvaparissa arkinen tuotemerkki muuttuu ikoniseksi ja </w:t>
      </w:r>
      <w:proofErr w:type="spellStart"/>
      <w:r w:rsidRPr="00A54BA7">
        <w:t>festareilta</w:t>
      </w:r>
      <w:proofErr w:type="spellEnd"/>
      <w:r w:rsidRPr="00A54BA7">
        <w:t xml:space="preserve"> tuttu litistynyt lonkerotölkki taideteokseksi, lisää myös tuomaristossa vaikuttanut rap-artisti </w:t>
      </w:r>
      <w:proofErr w:type="spellStart"/>
      <w:r w:rsidRPr="00A54BA7">
        <w:rPr>
          <w:b/>
        </w:rPr>
        <w:t>Paleface</w:t>
      </w:r>
      <w:proofErr w:type="spellEnd"/>
      <w:r w:rsidRPr="00A54BA7">
        <w:t>.</w:t>
      </w:r>
      <w:r w:rsidRPr="00A54BA7">
        <w:br/>
      </w:r>
      <w:r w:rsidRPr="00A54BA7">
        <w:br/>
        <w:t xml:space="preserve">Kilpailun kakkossijalle nousi </w:t>
      </w:r>
      <w:r w:rsidRPr="00A54BA7">
        <w:rPr>
          <w:b/>
        </w:rPr>
        <w:t>Jussi Jokisen</w:t>
      </w:r>
      <w:r w:rsidRPr="00A54BA7">
        <w:t xml:space="preserve"> teos </w:t>
      </w:r>
      <w:r w:rsidRPr="00A54BA7">
        <w:rPr>
          <w:i/>
        </w:rPr>
        <w:t xml:space="preserve">Finlaysonin Jesus-lakanaan ilmestynyt kultainen </w:t>
      </w:r>
      <w:proofErr w:type="spellStart"/>
      <w:r w:rsidRPr="00A54BA7">
        <w:rPr>
          <w:i/>
        </w:rPr>
        <w:lastRenderedPageBreak/>
        <w:t>Cheek</w:t>
      </w:r>
      <w:proofErr w:type="spellEnd"/>
      <w:r w:rsidRPr="00A54BA7">
        <w:t>. Lehtikultaa ja lakanakangasta hyödyntänyt teos sai tuomaristolta kehuja oivaltavasta ja humoristisestakin tavastaan yhdistellä ikoneja ja kotimaisia brändejä.</w:t>
      </w:r>
      <w:r w:rsidRPr="00A54BA7">
        <w:br/>
      </w:r>
      <w:r w:rsidRPr="00A54BA7">
        <w:br/>
        <w:t xml:space="preserve">– </w:t>
      </w:r>
      <w:proofErr w:type="spellStart"/>
      <w:r w:rsidRPr="00A54BA7">
        <w:t>Jare</w:t>
      </w:r>
      <w:proofErr w:type="spellEnd"/>
      <w:r w:rsidRPr="00A54BA7">
        <w:t xml:space="preserve"> Tiihonen olisi taatusti ollut Warholin kuvissa. Teos leikittelee vanhalla katolisella pyhäinjäännöksellä Torinon käärinliinat ja pop-tähteyteen liitettävällä Jeesus-kultilla, </w:t>
      </w:r>
      <w:proofErr w:type="spellStart"/>
      <w:r w:rsidRPr="00A54BA7">
        <w:rPr>
          <w:b/>
        </w:rPr>
        <w:t>Paleface</w:t>
      </w:r>
      <w:proofErr w:type="spellEnd"/>
      <w:r w:rsidRPr="00A54BA7">
        <w:t xml:space="preserve"> kommentoi.</w:t>
      </w:r>
      <w:r w:rsidRPr="00A54BA7">
        <w:br/>
      </w:r>
      <w:r w:rsidRPr="00A54BA7">
        <w:br/>
        <w:t xml:space="preserve">Kolmannelle sijalle ylsi </w:t>
      </w:r>
      <w:r w:rsidRPr="00A54BA7">
        <w:rPr>
          <w:b/>
        </w:rPr>
        <w:t>Karita Heikkisen</w:t>
      </w:r>
      <w:r w:rsidRPr="00A54BA7">
        <w:t xml:space="preserve"> puupiirros </w:t>
      </w:r>
      <w:r w:rsidRPr="00A54BA7">
        <w:rPr>
          <w:i/>
        </w:rPr>
        <w:t>Tasavallan koira</w:t>
      </w:r>
      <w:r w:rsidRPr="00A54BA7">
        <w:t xml:space="preserve">, jossa nähdään </w:t>
      </w:r>
      <w:proofErr w:type="spellStart"/>
      <w:r w:rsidRPr="00A54BA7">
        <w:t>bostoninterrieri</w:t>
      </w:r>
      <w:proofErr w:type="spellEnd"/>
      <w:r w:rsidRPr="00A54BA7">
        <w:t xml:space="preserve"> </w:t>
      </w:r>
      <w:proofErr w:type="spellStart"/>
      <w:r w:rsidRPr="00A54BA7">
        <w:t>L</w:t>
      </w:r>
      <w:r w:rsidR="00CF2ECF">
        <w:t>ennu</w:t>
      </w:r>
      <w:proofErr w:type="spellEnd"/>
      <w:r w:rsidR="00CF2ECF">
        <w:t>. Presidenttiparin suosittu</w:t>
      </w:r>
      <w:r w:rsidRPr="00A54BA7">
        <w:t xml:space="preserve"> lemmi</w:t>
      </w:r>
      <w:r w:rsidR="00CF2ECF">
        <w:t>kkieläin</w:t>
      </w:r>
      <w:r w:rsidRPr="00A54BA7">
        <w:t xml:space="preserve"> </w:t>
      </w:r>
      <w:r w:rsidR="00CF2ECF">
        <w:t>esiintyi</w:t>
      </w:r>
      <w:r w:rsidRPr="00A54BA7">
        <w:t xml:space="preserve"> peräti neljässä eri kilpailutyössä. Tuomariston mukaan työ oli teknisesti onnistunut kuvaus turvallisen julkisuuskuvan symbolista ja umpisuomalaisesta ilmiöstä.</w:t>
      </w:r>
      <w:r w:rsidRPr="00A54BA7">
        <w:br/>
      </w:r>
      <w:r w:rsidRPr="00A54BA7">
        <w:br/>
        <w:t>Kilpailun voittajatyöt saavat 1000 euron, 500 euron ja 300 euron stipendit Tampere-talolta. Stipendit luovutetaan Pinnallinen Suomi 2019 -myyntinäyttelyn avajaisissa 18.6. Kaikki 23 eniten tuomaripisteitä kerännyttä työtä ovat myytävänä taiteilijoiden itse määrittelemällä hinnalla Pinnallinen Suomi -näyttelyssä. Myytyjen teosten tuotot ohjataan lyhentämättömänä taiteilijoille.</w:t>
      </w:r>
      <w:r w:rsidR="00154CFD">
        <w:br/>
      </w:r>
      <w:r w:rsidR="00154CFD">
        <w:br/>
      </w:r>
      <w:r w:rsidR="00154CFD" w:rsidRPr="00154CFD">
        <w:rPr>
          <w:b/>
        </w:rPr>
        <w:t>LIITTEET:</w:t>
      </w:r>
      <w:r w:rsidR="00DC3FE7">
        <w:rPr>
          <w:b/>
        </w:rPr>
        <w:br/>
      </w:r>
      <w:r w:rsidR="00DC3FE7">
        <w:rPr>
          <w:b/>
        </w:rPr>
        <w:br/>
      </w:r>
      <w:r w:rsidRPr="00554FE8">
        <w:rPr>
          <w:b/>
          <w:sz w:val="20"/>
          <w:szCs w:val="20"/>
        </w:rPr>
        <w:t>Pinnallinen Suomi 2019 -myyntinäyttely</w:t>
      </w:r>
      <w:r w:rsidRPr="00554FE8">
        <w:rPr>
          <w:sz w:val="20"/>
          <w:szCs w:val="20"/>
        </w:rPr>
        <w:t xml:space="preserve"> </w:t>
      </w:r>
      <w:r w:rsidR="00554FE8">
        <w:rPr>
          <w:sz w:val="20"/>
          <w:szCs w:val="20"/>
        </w:rPr>
        <w:br/>
      </w:r>
      <w:r w:rsidR="00277EFC">
        <w:rPr>
          <w:sz w:val="20"/>
          <w:szCs w:val="20"/>
        </w:rPr>
        <w:t xml:space="preserve">Myyntinäyttely 18.6.–25.8.2019, </w:t>
      </w:r>
      <w:r w:rsidRPr="00554FE8">
        <w:rPr>
          <w:sz w:val="20"/>
          <w:szCs w:val="20"/>
        </w:rPr>
        <w:t>Talvipuutarha ja Puistolämpiö 1, Tampere-talo</w:t>
      </w:r>
      <w:r w:rsidRPr="00554FE8">
        <w:rPr>
          <w:sz w:val="20"/>
          <w:szCs w:val="20"/>
        </w:rPr>
        <w:br/>
        <w:t>Vapaa pääsy</w:t>
      </w:r>
      <w:r w:rsidR="00DC3FE7">
        <w:rPr>
          <w:sz w:val="20"/>
          <w:szCs w:val="20"/>
        </w:rPr>
        <w:br/>
      </w:r>
      <w:r w:rsidR="00DC3FE7">
        <w:rPr>
          <w:sz w:val="20"/>
          <w:szCs w:val="20"/>
        </w:rPr>
        <w:br/>
      </w:r>
      <w:r w:rsidR="00DC3FE7" w:rsidRPr="00DC3FE7">
        <w:rPr>
          <w:b/>
          <w:sz w:val="20"/>
          <w:szCs w:val="20"/>
        </w:rPr>
        <w:t>Näyttelyn teokset:</w:t>
      </w:r>
      <w:r w:rsidR="00DC3FE7">
        <w:rPr>
          <w:sz w:val="20"/>
          <w:szCs w:val="20"/>
        </w:rPr>
        <w:br/>
      </w:r>
      <w:r w:rsidR="00DC3FE7" w:rsidRPr="00DC3FE7">
        <w:rPr>
          <w:sz w:val="20"/>
          <w:szCs w:val="20"/>
        </w:rPr>
        <w:t>`</w:t>
      </w:r>
      <w:r w:rsidR="00DC3FE7" w:rsidRPr="00DC3FE7">
        <w:rPr>
          <w:rFonts w:ascii="Cambria Math" w:hAnsi="Cambria Math" w:cs="Cambria Math"/>
          <w:sz w:val="20"/>
          <w:szCs w:val="20"/>
        </w:rPr>
        <w:t>∵</w:t>
      </w:r>
      <w:r w:rsidR="00DC3FE7" w:rsidRPr="00DC3FE7">
        <w:rPr>
          <w:sz w:val="20"/>
          <w:szCs w:val="20"/>
        </w:rPr>
        <w:t>´ –</w:t>
      </w:r>
      <w:r w:rsidR="00DC3FE7">
        <w:rPr>
          <w:sz w:val="20"/>
          <w:szCs w:val="20"/>
        </w:rPr>
        <w:t xml:space="preserve"> K</w:t>
      </w:r>
      <w:r w:rsidR="00DC3FE7" w:rsidRPr="00DC3FE7">
        <w:rPr>
          <w:sz w:val="20"/>
          <w:szCs w:val="20"/>
        </w:rPr>
        <w:t>ierrätys, syrjäytys, vapautus, känni ja dieetti</w:t>
      </w:r>
      <w:r w:rsidR="00DC3FE7" w:rsidRPr="00DC3FE7">
        <w:rPr>
          <w:sz w:val="20"/>
          <w:szCs w:val="20"/>
        </w:rPr>
        <w:br/>
        <w:t xml:space="preserve">Jussi Jokinen – Finlaysonin Jesus-lakanaan ilmestynyt kultainen </w:t>
      </w:r>
      <w:proofErr w:type="spellStart"/>
      <w:r w:rsidR="00DC3FE7" w:rsidRPr="00DC3FE7">
        <w:rPr>
          <w:sz w:val="20"/>
          <w:szCs w:val="20"/>
        </w:rPr>
        <w:t>Cheek</w:t>
      </w:r>
      <w:proofErr w:type="spellEnd"/>
      <w:r w:rsidR="00DC3FE7" w:rsidRPr="00DC3FE7">
        <w:rPr>
          <w:sz w:val="20"/>
          <w:szCs w:val="20"/>
        </w:rPr>
        <w:br/>
        <w:t>Karita Heikkinen – Tasavallan koira</w:t>
      </w:r>
      <w:r w:rsidR="00DC3FE7" w:rsidRPr="00DC3FE7">
        <w:rPr>
          <w:sz w:val="20"/>
          <w:szCs w:val="20"/>
        </w:rPr>
        <w:br/>
        <w:t xml:space="preserve">Eero Österberg – </w:t>
      </w:r>
      <w:proofErr w:type="spellStart"/>
      <w:r w:rsidR="00DC3FE7" w:rsidRPr="00DC3FE7">
        <w:rPr>
          <w:sz w:val="20"/>
          <w:szCs w:val="20"/>
        </w:rPr>
        <w:t>The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Land</w:t>
      </w:r>
      <w:proofErr w:type="spellEnd"/>
      <w:r w:rsidR="00DC3FE7" w:rsidRPr="00DC3FE7">
        <w:rPr>
          <w:sz w:val="20"/>
          <w:szCs w:val="20"/>
        </w:rPr>
        <w:t xml:space="preserve"> of </w:t>
      </w:r>
      <w:proofErr w:type="spellStart"/>
      <w:r w:rsidR="00DC3FE7" w:rsidRPr="00DC3FE7">
        <w:rPr>
          <w:sz w:val="20"/>
          <w:szCs w:val="20"/>
        </w:rPr>
        <w:t>thousands</w:t>
      </w:r>
      <w:proofErr w:type="spellEnd"/>
      <w:r w:rsidR="00DC3FE7" w:rsidRPr="00DC3FE7">
        <w:rPr>
          <w:sz w:val="20"/>
          <w:szCs w:val="20"/>
        </w:rPr>
        <w:t xml:space="preserve"> of </w:t>
      </w:r>
      <w:proofErr w:type="spellStart"/>
      <w:r w:rsidR="00DC3FE7" w:rsidRPr="00DC3FE7">
        <w:rPr>
          <w:sz w:val="20"/>
          <w:szCs w:val="20"/>
        </w:rPr>
        <w:t>bottles</w:t>
      </w:r>
      <w:proofErr w:type="spellEnd"/>
      <w:r w:rsidR="00DC3FE7" w:rsidRPr="00DC3FE7">
        <w:rPr>
          <w:sz w:val="20"/>
          <w:szCs w:val="20"/>
        </w:rPr>
        <w:br/>
        <w:t xml:space="preserve">Pekka Suomäki – </w:t>
      </w:r>
      <w:proofErr w:type="spellStart"/>
      <w:r w:rsidR="00DC3FE7" w:rsidRPr="00DC3FE7">
        <w:rPr>
          <w:sz w:val="20"/>
          <w:szCs w:val="20"/>
        </w:rPr>
        <w:t>Sponsored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by</w:t>
      </w:r>
      <w:proofErr w:type="spellEnd"/>
      <w:r w:rsidR="00DC3FE7" w:rsidRPr="00DC3FE7">
        <w:rPr>
          <w:sz w:val="20"/>
          <w:szCs w:val="20"/>
        </w:rPr>
        <w:br/>
        <w:t xml:space="preserve">Kai Hanninen – Real </w:t>
      </w:r>
      <w:proofErr w:type="spellStart"/>
      <w:r w:rsidR="00DC3FE7" w:rsidRPr="00DC3FE7">
        <w:rPr>
          <w:sz w:val="20"/>
          <w:szCs w:val="20"/>
        </w:rPr>
        <w:t>monsters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don't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wear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masks</w:t>
      </w:r>
      <w:bookmarkStart w:id="0" w:name="_GoBack"/>
      <w:bookmarkEnd w:id="0"/>
      <w:proofErr w:type="spellEnd"/>
      <w:r w:rsidR="00DC3FE7" w:rsidRPr="00DC3FE7">
        <w:rPr>
          <w:sz w:val="20"/>
          <w:szCs w:val="20"/>
        </w:rPr>
        <w:br/>
        <w:t xml:space="preserve">Samuli Suonperä – </w:t>
      </w:r>
      <w:proofErr w:type="spellStart"/>
      <w:r w:rsidR="00DC3FE7" w:rsidRPr="00DC3FE7">
        <w:rPr>
          <w:sz w:val="20"/>
          <w:szCs w:val="20"/>
        </w:rPr>
        <w:t>Playmate</w:t>
      </w:r>
      <w:proofErr w:type="spellEnd"/>
      <w:r w:rsidR="00DC3FE7" w:rsidRPr="00DC3FE7">
        <w:rPr>
          <w:sz w:val="20"/>
          <w:szCs w:val="20"/>
        </w:rPr>
        <w:t xml:space="preserve"> for </w:t>
      </w:r>
      <w:proofErr w:type="spellStart"/>
      <w:r w:rsidR="00DC3FE7" w:rsidRPr="00DC3FE7">
        <w:rPr>
          <w:sz w:val="20"/>
          <w:szCs w:val="20"/>
        </w:rPr>
        <w:t>the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years</w:t>
      </w:r>
      <w:proofErr w:type="spellEnd"/>
      <w:r w:rsidR="00DC3FE7" w:rsidRPr="00DC3FE7">
        <w:rPr>
          <w:sz w:val="20"/>
          <w:szCs w:val="20"/>
        </w:rPr>
        <w:br/>
        <w:t xml:space="preserve">Outi Piiroinen – </w:t>
      </w:r>
      <w:proofErr w:type="spellStart"/>
      <w:r w:rsidR="00DC3FE7" w:rsidRPr="00DC3FE7">
        <w:rPr>
          <w:sz w:val="20"/>
          <w:szCs w:val="20"/>
        </w:rPr>
        <w:t>Reigning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queens</w:t>
      </w:r>
      <w:proofErr w:type="spellEnd"/>
      <w:r w:rsidR="00DC3FE7" w:rsidRPr="00DC3FE7">
        <w:rPr>
          <w:sz w:val="20"/>
          <w:szCs w:val="20"/>
        </w:rPr>
        <w:br/>
        <w:t>Laura Laurila – Kesäleski</w:t>
      </w:r>
      <w:r w:rsidR="00DC3FE7" w:rsidRPr="00DC3FE7">
        <w:rPr>
          <w:sz w:val="20"/>
          <w:szCs w:val="20"/>
        </w:rPr>
        <w:br/>
        <w:t>Albert Ylistö – CMYK</w:t>
      </w:r>
      <w:r w:rsidR="00DC3FE7" w:rsidRPr="00DC3FE7">
        <w:rPr>
          <w:sz w:val="20"/>
          <w:szCs w:val="20"/>
        </w:rPr>
        <w:br/>
        <w:t xml:space="preserve">Benita Paunonen – </w:t>
      </w:r>
      <w:proofErr w:type="spellStart"/>
      <w:r w:rsidR="00DC3FE7" w:rsidRPr="00DC3FE7">
        <w:rPr>
          <w:sz w:val="20"/>
          <w:szCs w:val="20"/>
        </w:rPr>
        <w:t>Jokapoika</w:t>
      </w:r>
      <w:proofErr w:type="spellEnd"/>
      <w:r w:rsidR="00DC3FE7" w:rsidRPr="00DC3FE7">
        <w:rPr>
          <w:sz w:val="20"/>
          <w:szCs w:val="20"/>
        </w:rPr>
        <w:t xml:space="preserve"> syö lihatonta</w:t>
      </w:r>
      <w:r w:rsidR="00DC3FE7" w:rsidRPr="00DC3FE7">
        <w:rPr>
          <w:sz w:val="20"/>
          <w:szCs w:val="20"/>
        </w:rPr>
        <w:br/>
        <w:t xml:space="preserve">Kati Lamppu – Minä ja </w:t>
      </w:r>
      <w:proofErr w:type="spellStart"/>
      <w:r w:rsidR="00DC3FE7" w:rsidRPr="00DC3FE7">
        <w:rPr>
          <w:sz w:val="20"/>
          <w:szCs w:val="20"/>
        </w:rPr>
        <w:t>mun</w:t>
      </w:r>
      <w:proofErr w:type="spellEnd"/>
      <w:r w:rsidR="00DC3FE7" w:rsidRPr="00DC3FE7">
        <w:rPr>
          <w:sz w:val="20"/>
          <w:szCs w:val="20"/>
        </w:rPr>
        <w:t xml:space="preserve"> ihana elämä</w:t>
      </w:r>
      <w:r w:rsidR="00DC3FE7" w:rsidRPr="00DC3FE7">
        <w:rPr>
          <w:sz w:val="20"/>
          <w:szCs w:val="20"/>
        </w:rPr>
        <w:br/>
        <w:t>Jonna Viljanen – Äitimyytti</w:t>
      </w:r>
      <w:r w:rsidR="00DC3FE7" w:rsidRPr="00DC3FE7">
        <w:rPr>
          <w:sz w:val="20"/>
          <w:szCs w:val="20"/>
        </w:rPr>
        <w:br/>
        <w:t>Minttu Saarinen – Saako lihava nainen tanssia?</w:t>
      </w:r>
      <w:r w:rsidR="00DC3FE7" w:rsidRPr="00DC3FE7">
        <w:rPr>
          <w:sz w:val="20"/>
          <w:szCs w:val="20"/>
        </w:rPr>
        <w:br/>
      </w:r>
      <w:proofErr w:type="gramStart"/>
      <w:r w:rsidR="00DC3FE7" w:rsidRPr="00DC3FE7">
        <w:rPr>
          <w:sz w:val="20"/>
          <w:szCs w:val="20"/>
        </w:rPr>
        <w:t>Annika Kivi – Pinnalla</w:t>
      </w:r>
      <w:r w:rsidR="00DC3FE7" w:rsidRPr="00DC3FE7">
        <w:rPr>
          <w:sz w:val="20"/>
          <w:szCs w:val="20"/>
        </w:rPr>
        <w:br/>
        <w:t>Suvi Toivoniemi – Synnytystalkoot</w:t>
      </w:r>
      <w:r w:rsidR="00DC3FE7" w:rsidRPr="00DC3FE7">
        <w:rPr>
          <w:sz w:val="20"/>
          <w:szCs w:val="20"/>
        </w:rPr>
        <w:br/>
        <w:t xml:space="preserve">Mikko Sinervo – e-L-O-V-E-n-a-t </w:t>
      </w:r>
      <w:r w:rsidR="00DC3FE7" w:rsidRPr="00DC3FE7">
        <w:rPr>
          <w:sz w:val="20"/>
          <w:szCs w:val="20"/>
        </w:rPr>
        <w:br/>
        <w:t xml:space="preserve">Tara Niemiö – Release </w:t>
      </w:r>
      <w:proofErr w:type="spellStart"/>
      <w:r w:rsidR="00DC3FE7" w:rsidRPr="00DC3FE7">
        <w:rPr>
          <w:sz w:val="20"/>
          <w:szCs w:val="20"/>
        </w:rPr>
        <w:t>the</w:t>
      </w:r>
      <w:proofErr w:type="spellEnd"/>
      <w:r w:rsidR="00DC3FE7" w:rsidRPr="00DC3FE7">
        <w:rPr>
          <w:sz w:val="20"/>
          <w:szCs w:val="20"/>
        </w:rPr>
        <w:t xml:space="preserve"> </w:t>
      </w:r>
      <w:proofErr w:type="spellStart"/>
      <w:r w:rsidR="00DC3FE7" w:rsidRPr="00DC3FE7">
        <w:rPr>
          <w:sz w:val="20"/>
          <w:szCs w:val="20"/>
        </w:rPr>
        <w:t>Rainbow</w:t>
      </w:r>
      <w:proofErr w:type="spellEnd"/>
      <w:r w:rsidR="00DC3FE7" w:rsidRPr="00DC3FE7">
        <w:rPr>
          <w:sz w:val="20"/>
          <w:szCs w:val="20"/>
        </w:rPr>
        <w:br/>
        <w:t xml:space="preserve">Heikki Korkala – Skannatut näkkärit </w:t>
      </w:r>
      <w:r w:rsidR="00DC3FE7" w:rsidRPr="00DC3FE7">
        <w:rPr>
          <w:sz w:val="20"/>
          <w:szCs w:val="20"/>
        </w:rPr>
        <w:br/>
        <w:t>Kia Hakala – Made in Finland</w:t>
      </w:r>
      <w:r w:rsidR="00DC3FE7" w:rsidRPr="00DC3FE7">
        <w:rPr>
          <w:sz w:val="20"/>
          <w:szCs w:val="20"/>
        </w:rPr>
        <w:br/>
        <w:t>Pauliina Pesonen – Aktiivimalli</w:t>
      </w:r>
      <w:r w:rsidR="00DC3FE7" w:rsidRPr="00DC3FE7">
        <w:rPr>
          <w:sz w:val="20"/>
          <w:szCs w:val="20"/>
        </w:rPr>
        <w:br/>
        <w:t>Ossi Ojutkangas – Petterin paloja</w:t>
      </w:r>
      <w:r w:rsidR="00DC3FE7" w:rsidRPr="00DC3FE7">
        <w:rPr>
          <w:sz w:val="20"/>
          <w:szCs w:val="20"/>
        </w:rPr>
        <w:br/>
        <w:t>Lauri Mäkimurto – Matoa koukkuun!</w:t>
      </w:r>
      <w:proofErr w:type="gramEnd"/>
    </w:p>
    <w:p w14:paraId="1B7B9C95" w14:textId="1514A9DA" w:rsidR="00CE0F26" w:rsidRPr="0046224E" w:rsidRDefault="00A54BA7" w:rsidP="0046224E">
      <w:pPr>
        <w:rPr>
          <w:b/>
        </w:rPr>
      </w:pPr>
      <w:r w:rsidRPr="00554FE8">
        <w:rPr>
          <w:sz w:val="20"/>
          <w:szCs w:val="20"/>
        </w:rPr>
        <w:lastRenderedPageBreak/>
        <w:br/>
      </w:r>
      <w:r w:rsidRPr="00554FE8">
        <w:rPr>
          <w:sz w:val="20"/>
          <w:szCs w:val="20"/>
        </w:rPr>
        <w:br/>
      </w:r>
      <w:r w:rsidRPr="00554FE8">
        <w:rPr>
          <w:b/>
          <w:sz w:val="20"/>
          <w:szCs w:val="20"/>
        </w:rPr>
        <w:t>Pinnallinen Suomi -taidekilpailun raati:</w:t>
      </w:r>
      <w:r w:rsidR="008B2C9C">
        <w:rPr>
          <w:b/>
          <w:sz w:val="20"/>
          <w:szCs w:val="20"/>
        </w:rPr>
        <w:br/>
      </w:r>
      <w:r w:rsidRPr="00554FE8">
        <w:rPr>
          <w:bCs/>
          <w:sz w:val="20"/>
          <w:szCs w:val="20"/>
        </w:rPr>
        <w:br/>
      </w:r>
      <w:r w:rsidRPr="00554FE8">
        <w:rPr>
          <w:b/>
          <w:bCs/>
          <w:sz w:val="20"/>
          <w:szCs w:val="20"/>
        </w:rPr>
        <w:t>Puheenjohtaja:</w:t>
      </w:r>
      <w:r w:rsidRPr="00554FE8">
        <w:rPr>
          <w:sz w:val="20"/>
          <w:szCs w:val="20"/>
        </w:rPr>
        <w:br/>
        <w:t>Pauli Aalto-Setälä, toimitusjohtaja ja työelämäprofessori</w:t>
      </w:r>
      <w:r w:rsidRPr="00554FE8">
        <w:rPr>
          <w:sz w:val="20"/>
          <w:szCs w:val="20"/>
        </w:rPr>
        <w:br/>
      </w:r>
      <w:r w:rsidRPr="00554FE8">
        <w:rPr>
          <w:b/>
          <w:bCs/>
          <w:sz w:val="20"/>
          <w:szCs w:val="20"/>
        </w:rPr>
        <w:t>Muut jäsenet:</w:t>
      </w:r>
      <w:r w:rsidRPr="00554FE8">
        <w:rPr>
          <w:bCs/>
          <w:sz w:val="20"/>
          <w:szCs w:val="20"/>
        </w:rPr>
        <w:br/>
      </w:r>
      <w:r w:rsidRPr="00554FE8">
        <w:rPr>
          <w:sz w:val="20"/>
          <w:szCs w:val="20"/>
        </w:rPr>
        <w:t>Paulina Ahokas, toimitusjohtaja</w:t>
      </w:r>
      <w:r w:rsidRPr="00554FE8">
        <w:rPr>
          <w:sz w:val="20"/>
          <w:szCs w:val="20"/>
        </w:rPr>
        <w:br/>
        <w:t>Manuela Bosco, taiteilija</w:t>
      </w:r>
      <w:r w:rsidRPr="00554FE8">
        <w:rPr>
          <w:sz w:val="20"/>
          <w:szCs w:val="20"/>
        </w:rPr>
        <w:br/>
        <w:t>Juhani Kansi, vastaava tuottaja</w:t>
      </w:r>
      <w:r w:rsidRPr="00554FE8">
        <w:rPr>
          <w:sz w:val="20"/>
          <w:szCs w:val="20"/>
        </w:rPr>
        <w:br/>
        <w:t>Rosa Meriläinen, pääsihteeri ja kirjailija</w:t>
      </w:r>
      <w:r w:rsidRPr="00554FE8">
        <w:rPr>
          <w:sz w:val="20"/>
          <w:szCs w:val="20"/>
        </w:rPr>
        <w:br/>
        <w:t>Karri ”</w:t>
      </w:r>
      <w:proofErr w:type="spellStart"/>
      <w:r w:rsidRPr="00554FE8">
        <w:rPr>
          <w:sz w:val="20"/>
          <w:szCs w:val="20"/>
        </w:rPr>
        <w:t>Paleface</w:t>
      </w:r>
      <w:proofErr w:type="spellEnd"/>
      <w:r w:rsidRPr="00554FE8">
        <w:rPr>
          <w:sz w:val="20"/>
          <w:szCs w:val="20"/>
        </w:rPr>
        <w:t>” Miettinen, rap-artisti ja kirjailija</w:t>
      </w:r>
      <w:r w:rsidRPr="00554FE8">
        <w:rPr>
          <w:sz w:val="20"/>
          <w:szCs w:val="20"/>
        </w:rPr>
        <w:br/>
        <w:t>Taina Myllyharju, museonjohtaja</w:t>
      </w:r>
      <w:r w:rsidRPr="00554FE8">
        <w:rPr>
          <w:sz w:val="20"/>
          <w:szCs w:val="20"/>
        </w:rPr>
        <w:br/>
        <w:t>Joonas Nordman, näyttelijä ja käsikirjoittaja</w:t>
      </w:r>
      <w:r w:rsidRPr="00554FE8">
        <w:rPr>
          <w:sz w:val="20"/>
          <w:szCs w:val="20"/>
        </w:rPr>
        <w:br/>
        <w:t>Ville Pirinen, sarjakuvataiteilija</w:t>
      </w:r>
      <w:r w:rsidRPr="00554FE8">
        <w:rPr>
          <w:sz w:val="20"/>
          <w:szCs w:val="20"/>
        </w:rPr>
        <w:br/>
      </w:r>
      <w:proofErr w:type="spellStart"/>
      <w:r w:rsidRPr="00554FE8">
        <w:rPr>
          <w:sz w:val="20"/>
          <w:szCs w:val="20"/>
        </w:rPr>
        <w:t>Nastja</w:t>
      </w:r>
      <w:proofErr w:type="spellEnd"/>
      <w:r w:rsidRPr="00554FE8">
        <w:rPr>
          <w:sz w:val="20"/>
          <w:szCs w:val="20"/>
        </w:rPr>
        <w:t xml:space="preserve"> Säde Rönkkö, taiteilija</w:t>
      </w:r>
      <w:r w:rsidRPr="00554FE8">
        <w:rPr>
          <w:sz w:val="20"/>
          <w:szCs w:val="20"/>
        </w:rPr>
        <w:br/>
        <w:t>Katri Soramäki, toiminnanjohtaja</w:t>
      </w:r>
      <w:r w:rsidRPr="00554FE8">
        <w:rPr>
          <w:sz w:val="20"/>
          <w:szCs w:val="20"/>
        </w:rPr>
        <w:br/>
        <w:t>Jimi Tenor, muusikko ja taiteilija</w:t>
      </w:r>
      <w:r w:rsidRPr="00554FE8">
        <w:rPr>
          <w:sz w:val="20"/>
          <w:szCs w:val="20"/>
        </w:rPr>
        <w:br/>
        <w:t>Jussi Tuulensuu, päätoimittaja</w:t>
      </w:r>
      <w:r w:rsidRPr="00554FE8">
        <w:rPr>
          <w:sz w:val="20"/>
          <w:szCs w:val="20"/>
        </w:rPr>
        <w:br/>
        <w:t>Esko Valtaoja, emeritusprofessori</w:t>
      </w:r>
      <w:r w:rsidR="00A34E8B" w:rsidRPr="00554FE8">
        <w:rPr>
          <w:sz w:val="20"/>
          <w:szCs w:val="20"/>
        </w:rPr>
        <w:br/>
      </w:r>
      <w:r w:rsidR="00A34E8B" w:rsidRPr="00554FE8">
        <w:rPr>
          <w:sz w:val="20"/>
          <w:szCs w:val="20"/>
        </w:rPr>
        <w:br/>
      </w:r>
      <w:r w:rsidR="00A34E8B" w:rsidRPr="00554FE8">
        <w:rPr>
          <w:b/>
          <w:sz w:val="20"/>
          <w:szCs w:val="20"/>
        </w:rPr>
        <w:t>PRESSIKUVAT:</w:t>
      </w:r>
      <w:r w:rsidR="00A34E8B" w:rsidRPr="00554FE8">
        <w:rPr>
          <w:sz w:val="20"/>
          <w:szCs w:val="20"/>
        </w:rPr>
        <w:br/>
      </w:r>
      <w:hyperlink r:id="rId9" w:history="1">
        <w:r w:rsidR="00A34E8B" w:rsidRPr="00554FE8">
          <w:rPr>
            <w:rStyle w:val="Hyperlinkki"/>
            <w:b/>
            <w:sz w:val="20"/>
            <w:szCs w:val="20"/>
          </w:rPr>
          <w:t>https://www.dropbox.com/sh/u83447a2f4ljye2/AAALoYC_ra_jguGhcsQ7KW1za?dl=0</w:t>
        </w:r>
      </w:hyperlink>
      <w:r w:rsidR="00A34E8B" w:rsidRPr="00554FE8">
        <w:rPr>
          <w:b/>
          <w:sz w:val="20"/>
          <w:szCs w:val="20"/>
        </w:rPr>
        <w:t xml:space="preserve"> </w:t>
      </w:r>
      <w:r w:rsidR="00A34E8B" w:rsidRPr="00554FE8">
        <w:rPr>
          <w:b/>
          <w:sz w:val="20"/>
          <w:szCs w:val="20"/>
        </w:rPr>
        <w:br/>
      </w:r>
      <w:r w:rsidR="00A34E8B" w:rsidRPr="00554FE8">
        <w:rPr>
          <w:b/>
          <w:sz w:val="20"/>
          <w:szCs w:val="20"/>
        </w:rPr>
        <w:br/>
        <w:t>LISÄTIEDOT, TUOMARISTON JA KILPAILUN VOITTAJIEN HAASTATTELUPYYNNÖT:</w:t>
      </w:r>
      <w:r w:rsidR="00A34E8B" w:rsidRPr="00554FE8">
        <w:rPr>
          <w:b/>
          <w:sz w:val="20"/>
          <w:szCs w:val="20"/>
        </w:rPr>
        <w:br/>
      </w:r>
      <w:r w:rsidR="00A34E8B" w:rsidRPr="00554FE8">
        <w:rPr>
          <w:sz w:val="20"/>
          <w:szCs w:val="20"/>
        </w:rPr>
        <w:t xml:space="preserve">Viestintäpäällikkö Jaani Haapasalo, </w:t>
      </w:r>
      <w:hyperlink r:id="rId10" w:history="1">
        <w:r w:rsidR="00A34E8B" w:rsidRPr="00554FE8">
          <w:rPr>
            <w:rStyle w:val="Hyperlinkki"/>
            <w:sz w:val="20"/>
            <w:szCs w:val="20"/>
          </w:rPr>
          <w:t>jaani.haapasalo@tampere-talo.fi</w:t>
        </w:r>
      </w:hyperlink>
      <w:r w:rsidR="00A34E8B" w:rsidRPr="00554FE8">
        <w:rPr>
          <w:sz w:val="20"/>
          <w:szCs w:val="20"/>
        </w:rPr>
        <w:t>, 050 353 6440</w:t>
      </w:r>
    </w:p>
    <w:sectPr w:rsidR="00CE0F26" w:rsidRPr="0046224E" w:rsidSect="00F34A8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C95F1" w14:textId="77777777" w:rsidR="0006407D" w:rsidRDefault="0006407D">
      <w:r>
        <w:separator/>
      </w:r>
    </w:p>
  </w:endnote>
  <w:endnote w:type="continuationSeparator" w:id="0">
    <w:p w14:paraId="2DCEF2C0" w14:textId="77777777" w:rsidR="0006407D" w:rsidRDefault="0006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DC3FE7">
      <w:rPr>
        <w:rStyle w:val="Sivunumero"/>
        <w:noProof/>
        <w:sz w:val="18"/>
      </w:rPr>
      <w:t>3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685D5" w14:textId="77777777" w:rsidR="0006407D" w:rsidRDefault="0006407D">
      <w:r>
        <w:separator/>
      </w:r>
    </w:p>
  </w:footnote>
  <w:footnote w:type="continuationSeparator" w:id="0">
    <w:p w14:paraId="6FFDEB6C" w14:textId="77777777" w:rsidR="0006407D" w:rsidRDefault="00064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46412DFD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A54BA7">
      <w:t>16</w:t>
    </w:r>
    <w:r w:rsidR="00F34A83">
      <w:t>.</w:t>
    </w:r>
    <w:r w:rsidR="00A54BA7">
      <w:t>5</w:t>
    </w:r>
    <w:r w:rsidR="00B25AEE">
      <w:t>.2019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07D"/>
    <w:rsid w:val="000648C3"/>
    <w:rsid w:val="00072072"/>
    <w:rsid w:val="00072D31"/>
    <w:rsid w:val="0007497C"/>
    <w:rsid w:val="000842DB"/>
    <w:rsid w:val="000A0EB7"/>
    <w:rsid w:val="000A4B64"/>
    <w:rsid w:val="000B0EF8"/>
    <w:rsid w:val="000B62CC"/>
    <w:rsid w:val="000C5701"/>
    <w:rsid w:val="000C6F12"/>
    <w:rsid w:val="000D0E88"/>
    <w:rsid w:val="000D1609"/>
    <w:rsid w:val="000D3774"/>
    <w:rsid w:val="000F0351"/>
    <w:rsid w:val="000F27E2"/>
    <w:rsid w:val="001023CA"/>
    <w:rsid w:val="00103928"/>
    <w:rsid w:val="001302F0"/>
    <w:rsid w:val="0013042D"/>
    <w:rsid w:val="00132EE9"/>
    <w:rsid w:val="001406B8"/>
    <w:rsid w:val="00142898"/>
    <w:rsid w:val="00147412"/>
    <w:rsid w:val="00152BCA"/>
    <w:rsid w:val="00154CFD"/>
    <w:rsid w:val="00156E22"/>
    <w:rsid w:val="0016679D"/>
    <w:rsid w:val="001B375B"/>
    <w:rsid w:val="001C377E"/>
    <w:rsid w:val="001F4590"/>
    <w:rsid w:val="001F4CEA"/>
    <w:rsid w:val="00210C29"/>
    <w:rsid w:val="00211F7A"/>
    <w:rsid w:val="00223978"/>
    <w:rsid w:val="002342CB"/>
    <w:rsid w:val="00251396"/>
    <w:rsid w:val="00251F7F"/>
    <w:rsid w:val="00272BC9"/>
    <w:rsid w:val="00277EFC"/>
    <w:rsid w:val="00291917"/>
    <w:rsid w:val="002A04D9"/>
    <w:rsid w:val="002A761E"/>
    <w:rsid w:val="002B01D6"/>
    <w:rsid w:val="002C1229"/>
    <w:rsid w:val="002C3C45"/>
    <w:rsid w:val="002E7A03"/>
    <w:rsid w:val="002F0D92"/>
    <w:rsid w:val="00316455"/>
    <w:rsid w:val="00317EF3"/>
    <w:rsid w:val="0032208F"/>
    <w:rsid w:val="003228B5"/>
    <w:rsid w:val="003474AA"/>
    <w:rsid w:val="0035189E"/>
    <w:rsid w:val="00352ABE"/>
    <w:rsid w:val="00355C20"/>
    <w:rsid w:val="00355CEC"/>
    <w:rsid w:val="00357DC3"/>
    <w:rsid w:val="003646D8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44D03"/>
    <w:rsid w:val="00450B85"/>
    <w:rsid w:val="00454045"/>
    <w:rsid w:val="0046116E"/>
    <w:rsid w:val="0046224E"/>
    <w:rsid w:val="00462351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A6DA4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20386"/>
    <w:rsid w:val="00523826"/>
    <w:rsid w:val="00536CBC"/>
    <w:rsid w:val="00554FE8"/>
    <w:rsid w:val="00561CB5"/>
    <w:rsid w:val="00570FC5"/>
    <w:rsid w:val="0057233D"/>
    <w:rsid w:val="00573813"/>
    <w:rsid w:val="0058136F"/>
    <w:rsid w:val="00583227"/>
    <w:rsid w:val="00590FF5"/>
    <w:rsid w:val="005A0171"/>
    <w:rsid w:val="005B0A0D"/>
    <w:rsid w:val="005B0FEE"/>
    <w:rsid w:val="005B599D"/>
    <w:rsid w:val="005C07E1"/>
    <w:rsid w:val="005C4CB4"/>
    <w:rsid w:val="005D1158"/>
    <w:rsid w:val="005E5E1D"/>
    <w:rsid w:val="0061561A"/>
    <w:rsid w:val="00616042"/>
    <w:rsid w:val="006259C7"/>
    <w:rsid w:val="00633986"/>
    <w:rsid w:val="006360AF"/>
    <w:rsid w:val="00645934"/>
    <w:rsid w:val="00654E54"/>
    <w:rsid w:val="00655E0B"/>
    <w:rsid w:val="00662537"/>
    <w:rsid w:val="006771EB"/>
    <w:rsid w:val="00680954"/>
    <w:rsid w:val="006A20A0"/>
    <w:rsid w:val="006A3F32"/>
    <w:rsid w:val="006A4A90"/>
    <w:rsid w:val="006B596E"/>
    <w:rsid w:val="006C3B36"/>
    <w:rsid w:val="006D136D"/>
    <w:rsid w:val="006D7398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C5E98"/>
    <w:rsid w:val="007D5B48"/>
    <w:rsid w:val="008025D9"/>
    <w:rsid w:val="008118A4"/>
    <w:rsid w:val="0082540D"/>
    <w:rsid w:val="00826AFD"/>
    <w:rsid w:val="00841021"/>
    <w:rsid w:val="00850A9A"/>
    <w:rsid w:val="008623A5"/>
    <w:rsid w:val="00884F6F"/>
    <w:rsid w:val="00886000"/>
    <w:rsid w:val="00890BBB"/>
    <w:rsid w:val="008975A8"/>
    <w:rsid w:val="008B2C9C"/>
    <w:rsid w:val="008B5569"/>
    <w:rsid w:val="008D1773"/>
    <w:rsid w:val="008D550C"/>
    <w:rsid w:val="008E09A9"/>
    <w:rsid w:val="008E661C"/>
    <w:rsid w:val="008F39BA"/>
    <w:rsid w:val="0091670B"/>
    <w:rsid w:val="00932142"/>
    <w:rsid w:val="009408DB"/>
    <w:rsid w:val="00940EEE"/>
    <w:rsid w:val="00951F76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27690"/>
    <w:rsid w:val="00A34E8B"/>
    <w:rsid w:val="00A35F7D"/>
    <w:rsid w:val="00A36D1C"/>
    <w:rsid w:val="00A40092"/>
    <w:rsid w:val="00A46A42"/>
    <w:rsid w:val="00A54BA7"/>
    <w:rsid w:val="00A622DE"/>
    <w:rsid w:val="00A746D6"/>
    <w:rsid w:val="00A85B72"/>
    <w:rsid w:val="00AA3658"/>
    <w:rsid w:val="00AC1EB2"/>
    <w:rsid w:val="00AC43AE"/>
    <w:rsid w:val="00AC69C5"/>
    <w:rsid w:val="00AD4388"/>
    <w:rsid w:val="00AD6AF9"/>
    <w:rsid w:val="00AE552E"/>
    <w:rsid w:val="00AF32CA"/>
    <w:rsid w:val="00AF498C"/>
    <w:rsid w:val="00B0235E"/>
    <w:rsid w:val="00B0382D"/>
    <w:rsid w:val="00B231EE"/>
    <w:rsid w:val="00B25AEE"/>
    <w:rsid w:val="00B33734"/>
    <w:rsid w:val="00B33807"/>
    <w:rsid w:val="00B404BC"/>
    <w:rsid w:val="00B50B33"/>
    <w:rsid w:val="00B57F76"/>
    <w:rsid w:val="00B625A5"/>
    <w:rsid w:val="00B71F59"/>
    <w:rsid w:val="00B750D2"/>
    <w:rsid w:val="00B750E7"/>
    <w:rsid w:val="00B75918"/>
    <w:rsid w:val="00B82A58"/>
    <w:rsid w:val="00B91D2F"/>
    <w:rsid w:val="00BA63F3"/>
    <w:rsid w:val="00BC4F76"/>
    <w:rsid w:val="00BD1B3E"/>
    <w:rsid w:val="00BD3F19"/>
    <w:rsid w:val="00BE6FD2"/>
    <w:rsid w:val="00BF2750"/>
    <w:rsid w:val="00C00AEE"/>
    <w:rsid w:val="00C11C24"/>
    <w:rsid w:val="00C16ED0"/>
    <w:rsid w:val="00C25CA6"/>
    <w:rsid w:val="00C37BA7"/>
    <w:rsid w:val="00C4003E"/>
    <w:rsid w:val="00CA5CB9"/>
    <w:rsid w:val="00CC78BC"/>
    <w:rsid w:val="00CE0F26"/>
    <w:rsid w:val="00CE1E96"/>
    <w:rsid w:val="00CE674C"/>
    <w:rsid w:val="00CF2ECF"/>
    <w:rsid w:val="00CF345B"/>
    <w:rsid w:val="00CF4E0D"/>
    <w:rsid w:val="00D0142E"/>
    <w:rsid w:val="00D0773F"/>
    <w:rsid w:val="00D30CE9"/>
    <w:rsid w:val="00D33205"/>
    <w:rsid w:val="00D3677C"/>
    <w:rsid w:val="00D56638"/>
    <w:rsid w:val="00D72319"/>
    <w:rsid w:val="00D81FA0"/>
    <w:rsid w:val="00D82274"/>
    <w:rsid w:val="00D86C24"/>
    <w:rsid w:val="00D929AA"/>
    <w:rsid w:val="00DA231B"/>
    <w:rsid w:val="00DA424E"/>
    <w:rsid w:val="00DB3170"/>
    <w:rsid w:val="00DC1E96"/>
    <w:rsid w:val="00DC3FE7"/>
    <w:rsid w:val="00DD4914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201"/>
    <w:rsid w:val="00E46672"/>
    <w:rsid w:val="00E50F6F"/>
    <w:rsid w:val="00E52AE1"/>
    <w:rsid w:val="00E557C4"/>
    <w:rsid w:val="00E605D0"/>
    <w:rsid w:val="00E71B12"/>
    <w:rsid w:val="00E74CDF"/>
    <w:rsid w:val="00E93F9B"/>
    <w:rsid w:val="00E97B10"/>
    <w:rsid w:val="00EA576F"/>
    <w:rsid w:val="00EA6F0F"/>
    <w:rsid w:val="00EA780A"/>
    <w:rsid w:val="00EB0F19"/>
    <w:rsid w:val="00EB2B26"/>
    <w:rsid w:val="00EE068F"/>
    <w:rsid w:val="00EE2DF0"/>
    <w:rsid w:val="00EE4293"/>
    <w:rsid w:val="00EF3D41"/>
    <w:rsid w:val="00F20C87"/>
    <w:rsid w:val="00F2651A"/>
    <w:rsid w:val="00F34A83"/>
    <w:rsid w:val="00F3542E"/>
    <w:rsid w:val="00F36047"/>
    <w:rsid w:val="00F459C6"/>
    <w:rsid w:val="00F55F4D"/>
    <w:rsid w:val="00F6143A"/>
    <w:rsid w:val="00F64F1F"/>
    <w:rsid w:val="00F8312F"/>
    <w:rsid w:val="00F86A65"/>
    <w:rsid w:val="00F968EF"/>
    <w:rsid w:val="00F9752B"/>
    <w:rsid w:val="00FA4D5D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jaani.haapasalo@tampere-talo.fi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ropbox.com/sh/u83447a2f4ljye2/AAALoYC_ra_jguGhcsQ7KW1za?dl=0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20761B-7B9C-4CF2-9508-C2658BC5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249</TotalTime>
  <Pages>3</Pages>
  <Words>621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OTSIKKO</dc:subject>
  <dc:creator>N.N.</dc:creator>
  <cp:lastModifiedBy>Haapasalo Jaani</cp:lastModifiedBy>
  <cp:revision>52</cp:revision>
  <cp:lastPrinted>2016-01-25T12:49:00Z</cp:lastPrinted>
  <dcterms:created xsi:type="dcterms:W3CDTF">2019-05-14T11:34:00Z</dcterms:created>
  <dcterms:modified xsi:type="dcterms:W3CDTF">2019-05-15T11:40:00Z</dcterms:modified>
</cp:coreProperties>
</file>