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B9C95" w14:textId="25539309" w:rsidR="00CE0F26" w:rsidRPr="00AA02E6" w:rsidRDefault="00A038A8" w:rsidP="00D33205">
      <w:r w:rsidRPr="00A038A8">
        <w:rPr>
          <w:b/>
          <w:bCs/>
        </w:rPr>
        <w:t>Tampere-talo järjestää valtakunnallisen taidekilpailun Andy Warhol -julistenäyttelyn kunniaksi</w:t>
      </w:r>
      <w:r w:rsidRPr="00A038A8">
        <w:rPr>
          <w:b/>
        </w:rPr>
        <w:br/>
      </w:r>
      <w:r w:rsidRPr="00A038A8">
        <w:rPr>
          <w:b/>
        </w:rPr>
        <w:br/>
      </w:r>
      <w:r w:rsidRPr="00B6583E">
        <w:rPr>
          <w:i/>
        </w:rPr>
        <w:t>Maailman suurin Andy Warhol -julistenäyttely Tampere-talon Sorsapuistosalissa 18.6.–25.8.</w:t>
      </w:r>
      <w:r>
        <w:rPr>
          <w:b/>
        </w:rPr>
        <w:br/>
      </w:r>
      <w:r>
        <w:rPr>
          <w:b/>
        </w:rPr>
        <w:br/>
      </w:r>
      <w:r w:rsidRPr="00A038A8">
        <w:t xml:space="preserve">Kulttuuri- ja kongressikeskus Tampere-talo Oy järjestää ensi kesänä olevan </w:t>
      </w:r>
      <w:r w:rsidRPr="00A038A8">
        <w:rPr>
          <w:bCs/>
          <w:i/>
        </w:rPr>
        <w:t>Andy Warhol (1928–1987) Posters</w:t>
      </w:r>
      <w:r w:rsidRPr="00A038A8">
        <w:rPr>
          <w:i/>
          <w:iCs/>
        </w:rPr>
        <w:t xml:space="preserve"> </w:t>
      </w:r>
      <w:r w:rsidRPr="00A038A8">
        <w:t>-näyttelyn kunniaksi taidekilpailun kotimaisille</w:t>
      </w:r>
      <w:r w:rsidR="00EF28AD">
        <w:t xml:space="preserve"> taiteilijoille</w:t>
      </w:r>
      <w:r w:rsidRPr="00A038A8">
        <w:t xml:space="preserve">. </w:t>
      </w:r>
      <w:r w:rsidRPr="00A038A8">
        <w:rPr>
          <w:bCs/>
          <w:i/>
        </w:rPr>
        <w:t>Pinnallinen Suomi 2019</w:t>
      </w:r>
      <w:r w:rsidRPr="00A038A8">
        <w:t xml:space="preserve"> -taidekilpailussa kotimaiset kuvataiteilijat ja graafiset suunnittelijat pääsevät tekemään oman tulkintansa Andy Warholin taideperinnöstä tämän päivän Suomessa. Parhaista kilpailutöistä rakennetaan oma myyntikokoelma Tampere-taloon Andy Warhol -näyttelyn yhteyteen. Lisäksi kolme parasta työtä saavat rahapalkinnot, jotka ovat 1000 euroa (1. palkinto), 500 euroa (2. palkinto) ja 300 euroa (3. palkinto).</w:t>
      </w:r>
      <w:r w:rsidRPr="00A038A8">
        <w:rPr>
          <w:b/>
        </w:rPr>
        <w:br/>
      </w:r>
      <w:r w:rsidRPr="00A038A8">
        <w:rPr>
          <w:b/>
        </w:rPr>
        <w:br/>
      </w:r>
      <w:r w:rsidRPr="00A038A8">
        <w:t>Taidekilpailussa etsitään suomalaisia ilmiöitä, kuten tapahtumia, hahmoja, ilmiöitä tai brändejä, jotka tulisi Andy Warholin hengessä muuttaa taiteeksi vuonna 2019. Arvostelussa kiinnitetään huomiota töiden luovuuteen sekä kykyyn kuvata teoksella tämän päivän Suomea. Kilpailussa ei haeta suoria kopioita Andy Warholin tuotannosta vaan arvostetaan kykyä soveltaa luovasti Andy Warholin taideperintöä.</w:t>
      </w:r>
      <w:r w:rsidRPr="00A038A8">
        <w:rPr>
          <w:b/>
        </w:rPr>
        <w:br/>
      </w:r>
      <w:r w:rsidRPr="00A038A8">
        <w:rPr>
          <w:b/>
        </w:rPr>
        <w:br/>
      </w:r>
      <w:r w:rsidRPr="00A038A8">
        <w:t xml:space="preserve">Pinnallinen Suomi 2019 -taidekilpailun raati koostuu kotimaisista taiteilijoista sekä tieteen, kulttuurin ja liike-elämän vaikuttajista. Raadin puheenjohtaja </w:t>
      </w:r>
      <w:r w:rsidRPr="00A038A8">
        <w:rPr>
          <w:b/>
          <w:bCs/>
        </w:rPr>
        <w:t>Pauli Aalto-Setälä</w:t>
      </w:r>
      <w:r w:rsidRPr="00A038A8">
        <w:t xml:space="preserve"> odottaa innolla näkevänsä kotimaisten taiteilijoiden kilpailutöitä.</w:t>
      </w:r>
      <w:r w:rsidRPr="00A038A8">
        <w:rPr>
          <w:b/>
        </w:rPr>
        <w:br/>
      </w:r>
      <w:r w:rsidRPr="00A038A8">
        <w:rPr>
          <w:b/>
        </w:rPr>
        <w:br/>
      </w:r>
      <w:r w:rsidRPr="00A038A8">
        <w:t>– Andy Warhol oli yksi suurimmista. Warhol estetisoi arkisia, banaaleja ja ikonisia asioita, kuten sähkötuolin, tomaattikeittotölkin ja Maon. Kiinnostavaa nähdä mitä tämä pop-taiteen, poliittisen korrektiuden ja korkeakulttuurin blenderiin survonut uranuurtaja saa suomalaiset näkemään. Mille nyt ei saa nauraa, missä rumassa on kauneus?</w:t>
      </w:r>
      <w:r w:rsidRPr="00A038A8">
        <w:rPr>
          <w:b/>
        </w:rPr>
        <w:br/>
      </w:r>
      <w:r w:rsidRPr="00A038A8">
        <w:rPr>
          <w:b/>
        </w:rPr>
        <w:br/>
      </w:r>
      <w:r w:rsidRPr="00876046">
        <w:rPr>
          <w:b/>
        </w:rPr>
        <w:t>Pinnallinen Suomi 2019 -taidekilpailun tarkemmat säännöt, aikataulut ja osallistumisohjeet ovat luettavissa täällä:</w:t>
      </w:r>
      <w:r w:rsidRPr="00A038A8">
        <w:br/>
        <w:t>tampere-talo.fi/taidekilpailu</w:t>
      </w:r>
      <w:r w:rsidRPr="00A038A8">
        <w:rPr>
          <w:b/>
        </w:rPr>
        <w:br/>
      </w:r>
      <w:r w:rsidRPr="00A038A8">
        <w:rPr>
          <w:b/>
        </w:rPr>
        <w:br/>
      </w:r>
      <w:r w:rsidRPr="00A038A8">
        <w:rPr>
          <w:b/>
          <w:bCs/>
        </w:rPr>
        <w:t>Pinnallinen Suomi 2019 -taidekilpailun raati:</w:t>
      </w:r>
      <w:r w:rsidRPr="00A038A8">
        <w:rPr>
          <w:b/>
        </w:rPr>
        <w:br/>
      </w:r>
      <w:r w:rsidRPr="00A038A8">
        <w:rPr>
          <w:b/>
          <w:bCs/>
        </w:rPr>
        <w:br/>
        <w:t>Puheenjohtaja:</w:t>
      </w:r>
      <w:r w:rsidRPr="00A038A8">
        <w:rPr>
          <w:b/>
        </w:rPr>
        <w:br/>
      </w:r>
      <w:r w:rsidRPr="00A038A8">
        <w:t>Pauli Aalto-Setälä, toimitusjohtaja ja työelämäprofessori</w:t>
      </w:r>
      <w:r w:rsidRPr="00A038A8">
        <w:rPr>
          <w:b/>
        </w:rPr>
        <w:br/>
      </w:r>
      <w:r w:rsidRPr="00A038A8">
        <w:rPr>
          <w:b/>
          <w:bCs/>
        </w:rPr>
        <w:t>Muut jäsenet:</w:t>
      </w:r>
      <w:r w:rsidRPr="00A038A8">
        <w:rPr>
          <w:b/>
        </w:rPr>
        <w:br/>
      </w:r>
      <w:r w:rsidRPr="00A038A8">
        <w:t>Manuela Bosco, taiteilija</w:t>
      </w:r>
      <w:r w:rsidR="00E6486A">
        <w:br/>
        <w:t xml:space="preserve">Juhani Kansi, </w:t>
      </w:r>
      <w:r w:rsidR="002D6561">
        <w:t>vastaava tuottaja</w:t>
      </w:r>
      <w:bookmarkStart w:id="0" w:name="_GoBack"/>
      <w:bookmarkEnd w:id="0"/>
      <w:r w:rsidRPr="00A038A8">
        <w:br/>
        <w:t>Rosa Meriläinen, pääsihteeri ja kirjailija</w:t>
      </w:r>
      <w:r w:rsidRPr="00A038A8">
        <w:br/>
        <w:t>Karri ”Paleface” Miettinen, rap-artisti ja kirjailija</w:t>
      </w:r>
      <w:r w:rsidRPr="00A038A8">
        <w:br/>
        <w:t>Taina Myllyharju, museonjohtaja</w:t>
      </w:r>
      <w:r w:rsidRPr="00A038A8">
        <w:br/>
        <w:t>Joonas Nordman, näyttelijä ja käsikirjoittaja</w:t>
      </w:r>
      <w:r w:rsidRPr="00A038A8">
        <w:br/>
        <w:t>Ville Pirinen, sarjakuvataiteilija</w:t>
      </w:r>
      <w:r w:rsidRPr="00A038A8">
        <w:br/>
      </w:r>
      <w:r w:rsidRPr="00A038A8">
        <w:lastRenderedPageBreak/>
        <w:t>Katri Soramäki, toiminnanjohtaja</w:t>
      </w:r>
      <w:r w:rsidRPr="00A038A8">
        <w:br/>
        <w:t>Jussi Tuulensuu, päätoimittaja</w:t>
      </w:r>
      <w:r w:rsidRPr="00A038A8">
        <w:br/>
        <w:t>Esko Valtaoja, emeritusprofessori</w:t>
      </w:r>
      <w:r w:rsidRPr="00A038A8">
        <w:rPr>
          <w:b/>
        </w:rPr>
        <w:br/>
      </w:r>
      <w:r w:rsidRPr="00A038A8">
        <w:rPr>
          <w:b/>
        </w:rPr>
        <w:br/>
      </w:r>
      <w:r w:rsidRPr="001B7D52">
        <w:rPr>
          <w:b/>
          <w:bCs/>
        </w:rPr>
        <w:t>Lisätiedot taidekilpailusta:</w:t>
      </w:r>
      <w:r w:rsidRPr="00A038A8">
        <w:br/>
        <w:t>tampere-talo.fi/taidekilpailu</w:t>
      </w:r>
      <w:r w:rsidR="001B7D52">
        <w:t xml:space="preserve"> </w:t>
      </w:r>
      <w:r w:rsidRPr="00A038A8">
        <w:br/>
      </w:r>
      <w:r w:rsidRPr="00A038A8">
        <w:br/>
      </w:r>
      <w:r w:rsidRPr="001B7D52">
        <w:rPr>
          <w:b/>
          <w:bCs/>
        </w:rPr>
        <w:t>Lisätiedot Andy Warhol (1928–1987) Posters -näyttelystä:</w:t>
      </w:r>
      <w:r w:rsidRPr="00A038A8">
        <w:br/>
        <w:t>tampere-talo.fi/andywarhol</w:t>
      </w:r>
      <w:r w:rsidR="00AA02E6">
        <w:rPr>
          <w:b/>
        </w:rPr>
        <w:br/>
      </w:r>
      <w:r w:rsidR="00AA02E6">
        <w:rPr>
          <w:b/>
        </w:rPr>
        <w:br/>
        <w:t>Haastattelupyynnöt ja lisätiedot:</w:t>
      </w:r>
      <w:r w:rsidR="00AA02E6">
        <w:rPr>
          <w:b/>
        </w:rPr>
        <w:br/>
      </w:r>
      <w:r w:rsidR="00AA02E6">
        <w:t xml:space="preserve">Viestintäpäällikkö Jaani Haapasalo, </w:t>
      </w:r>
      <w:hyperlink r:id="rId9" w:history="1">
        <w:r w:rsidR="00AA02E6" w:rsidRPr="00ED79F1">
          <w:rPr>
            <w:rStyle w:val="Hyperlinkki"/>
          </w:rPr>
          <w:t>jaani.haapasalo@tampere-talo.fi</w:t>
        </w:r>
      </w:hyperlink>
      <w:r w:rsidR="00AA02E6">
        <w:t>, 050 353 6440</w:t>
      </w:r>
    </w:p>
    <w:sectPr w:rsidR="00CE0F26" w:rsidRPr="00AA02E6" w:rsidSect="00F34A83">
      <w:headerReference w:type="even" r:id="rId10"/>
      <w:headerReference w:type="default" r:id="rId11"/>
      <w:footerReference w:type="default" r:id="rId12"/>
      <w:headerReference w:type="first" r:id="rId13"/>
      <w:footerReference w:type="first" r:id="rId14"/>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229A8" w14:textId="77777777" w:rsidR="00205028" w:rsidRDefault="00205028">
      <w:r>
        <w:separator/>
      </w:r>
    </w:p>
  </w:endnote>
  <w:endnote w:type="continuationSeparator" w:id="0">
    <w:p w14:paraId="48A7447E" w14:textId="77777777" w:rsidR="00205028" w:rsidRDefault="00205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2D6561">
      <w:rPr>
        <w:rStyle w:val="Sivunumero"/>
        <w:noProof/>
        <w:sz w:val="18"/>
      </w:rPr>
      <w:t>2</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Y-Tunnus 0706363-7 / ALV rek.</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Y-Tunnus 0706363-7 / ALV rek.</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DFAF3" w14:textId="77777777" w:rsidR="00205028" w:rsidRDefault="00205028">
      <w:r>
        <w:separator/>
      </w:r>
    </w:p>
  </w:footnote>
  <w:footnote w:type="continuationSeparator" w:id="0">
    <w:p w14:paraId="58DE0617" w14:textId="77777777" w:rsidR="00205028" w:rsidRDefault="00205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1470F5B2"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A038A8">
      <w:t>19</w:t>
    </w:r>
    <w:r w:rsidR="00F34A83">
      <w:t>.</w:t>
    </w:r>
    <w:r w:rsidR="00A038A8">
      <w:t>2</w:t>
    </w:r>
    <w:r w:rsidR="00B25AEE">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66FF"/>
    <w:rsid w:val="00017984"/>
    <w:rsid w:val="00031849"/>
    <w:rsid w:val="00035FFC"/>
    <w:rsid w:val="0003682B"/>
    <w:rsid w:val="00043BD2"/>
    <w:rsid w:val="00043F23"/>
    <w:rsid w:val="000470B8"/>
    <w:rsid w:val="000517A7"/>
    <w:rsid w:val="0006029B"/>
    <w:rsid w:val="000648C3"/>
    <w:rsid w:val="00072072"/>
    <w:rsid w:val="00072D31"/>
    <w:rsid w:val="0007497C"/>
    <w:rsid w:val="000842DB"/>
    <w:rsid w:val="000A0EB7"/>
    <w:rsid w:val="000A4B64"/>
    <w:rsid w:val="000B0EF8"/>
    <w:rsid w:val="000C5701"/>
    <w:rsid w:val="000D0E88"/>
    <w:rsid w:val="000D1609"/>
    <w:rsid w:val="000D3774"/>
    <w:rsid w:val="000F0351"/>
    <w:rsid w:val="001023CA"/>
    <w:rsid w:val="00103928"/>
    <w:rsid w:val="001302F0"/>
    <w:rsid w:val="0013042D"/>
    <w:rsid w:val="00132EE9"/>
    <w:rsid w:val="001406B8"/>
    <w:rsid w:val="00147412"/>
    <w:rsid w:val="00152BCA"/>
    <w:rsid w:val="00156E22"/>
    <w:rsid w:val="0016679D"/>
    <w:rsid w:val="001B375B"/>
    <w:rsid w:val="001B7D52"/>
    <w:rsid w:val="001C377E"/>
    <w:rsid w:val="001F4590"/>
    <w:rsid w:val="001F4CEA"/>
    <w:rsid w:val="00205028"/>
    <w:rsid w:val="00206A8C"/>
    <w:rsid w:val="00210C29"/>
    <w:rsid w:val="00211F7A"/>
    <w:rsid w:val="00223978"/>
    <w:rsid w:val="002342CB"/>
    <w:rsid w:val="00251396"/>
    <w:rsid w:val="00251F7F"/>
    <w:rsid w:val="00275F60"/>
    <w:rsid w:val="002A04D9"/>
    <w:rsid w:val="002A761E"/>
    <w:rsid w:val="002B01D6"/>
    <w:rsid w:val="002C1229"/>
    <w:rsid w:val="002C3C45"/>
    <w:rsid w:val="002D1CBA"/>
    <w:rsid w:val="002D6561"/>
    <w:rsid w:val="002E7A03"/>
    <w:rsid w:val="002F0D92"/>
    <w:rsid w:val="00316455"/>
    <w:rsid w:val="00317EF3"/>
    <w:rsid w:val="0032208F"/>
    <w:rsid w:val="003228B5"/>
    <w:rsid w:val="003474AA"/>
    <w:rsid w:val="0035189E"/>
    <w:rsid w:val="00352ABE"/>
    <w:rsid w:val="00355CEC"/>
    <w:rsid w:val="00357DC3"/>
    <w:rsid w:val="00370100"/>
    <w:rsid w:val="003765D3"/>
    <w:rsid w:val="00380237"/>
    <w:rsid w:val="00385C05"/>
    <w:rsid w:val="003878C0"/>
    <w:rsid w:val="00396497"/>
    <w:rsid w:val="003A48AC"/>
    <w:rsid w:val="003A7E17"/>
    <w:rsid w:val="003D3A65"/>
    <w:rsid w:val="003F3D3C"/>
    <w:rsid w:val="00444D03"/>
    <w:rsid w:val="00450B85"/>
    <w:rsid w:val="00454045"/>
    <w:rsid w:val="0046116E"/>
    <w:rsid w:val="0046694A"/>
    <w:rsid w:val="004822A3"/>
    <w:rsid w:val="004831DA"/>
    <w:rsid w:val="00484DBF"/>
    <w:rsid w:val="00486B9A"/>
    <w:rsid w:val="0049371E"/>
    <w:rsid w:val="00495750"/>
    <w:rsid w:val="004A104D"/>
    <w:rsid w:val="004A3108"/>
    <w:rsid w:val="004A6DA4"/>
    <w:rsid w:val="004C58D9"/>
    <w:rsid w:val="004D1F55"/>
    <w:rsid w:val="004D487A"/>
    <w:rsid w:val="004E229E"/>
    <w:rsid w:val="004E4CE5"/>
    <w:rsid w:val="004F1E54"/>
    <w:rsid w:val="004F37B4"/>
    <w:rsid w:val="00502FB2"/>
    <w:rsid w:val="005039E7"/>
    <w:rsid w:val="00506A69"/>
    <w:rsid w:val="00507040"/>
    <w:rsid w:val="005153C5"/>
    <w:rsid w:val="00536CBC"/>
    <w:rsid w:val="00570FC5"/>
    <w:rsid w:val="00573813"/>
    <w:rsid w:val="0058136F"/>
    <w:rsid w:val="00583227"/>
    <w:rsid w:val="005A0171"/>
    <w:rsid w:val="005B0FEE"/>
    <w:rsid w:val="005B599D"/>
    <w:rsid w:val="005C4CB4"/>
    <w:rsid w:val="005D1158"/>
    <w:rsid w:val="005F0493"/>
    <w:rsid w:val="00616042"/>
    <w:rsid w:val="006259C7"/>
    <w:rsid w:val="00633986"/>
    <w:rsid w:val="006360AF"/>
    <w:rsid w:val="00645934"/>
    <w:rsid w:val="00654E54"/>
    <w:rsid w:val="00655E0B"/>
    <w:rsid w:val="00662537"/>
    <w:rsid w:val="00680954"/>
    <w:rsid w:val="006A20A0"/>
    <w:rsid w:val="006A4A90"/>
    <w:rsid w:val="006B596E"/>
    <w:rsid w:val="006C3B36"/>
    <w:rsid w:val="006D136D"/>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D5B48"/>
    <w:rsid w:val="008025D9"/>
    <w:rsid w:val="008118A4"/>
    <w:rsid w:val="0082540D"/>
    <w:rsid w:val="00841021"/>
    <w:rsid w:val="00850A9A"/>
    <w:rsid w:val="008623A5"/>
    <w:rsid w:val="00876046"/>
    <w:rsid w:val="00886000"/>
    <w:rsid w:val="00890BBB"/>
    <w:rsid w:val="008975A8"/>
    <w:rsid w:val="008B5569"/>
    <w:rsid w:val="008C2FA7"/>
    <w:rsid w:val="008D1773"/>
    <w:rsid w:val="008D550C"/>
    <w:rsid w:val="008E661C"/>
    <w:rsid w:val="008F39BA"/>
    <w:rsid w:val="0091670B"/>
    <w:rsid w:val="00932142"/>
    <w:rsid w:val="009408DB"/>
    <w:rsid w:val="00940EEE"/>
    <w:rsid w:val="00953B6F"/>
    <w:rsid w:val="0095621A"/>
    <w:rsid w:val="009562F7"/>
    <w:rsid w:val="009579AE"/>
    <w:rsid w:val="00964B80"/>
    <w:rsid w:val="00971E70"/>
    <w:rsid w:val="00977C3B"/>
    <w:rsid w:val="00984AD5"/>
    <w:rsid w:val="009A5540"/>
    <w:rsid w:val="009B140F"/>
    <w:rsid w:val="009B7734"/>
    <w:rsid w:val="009D0244"/>
    <w:rsid w:val="009D7AA7"/>
    <w:rsid w:val="009E4437"/>
    <w:rsid w:val="009F5770"/>
    <w:rsid w:val="00A03426"/>
    <w:rsid w:val="00A03450"/>
    <w:rsid w:val="00A038A8"/>
    <w:rsid w:val="00A045E8"/>
    <w:rsid w:val="00A06B01"/>
    <w:rsid w:val="00A14E41"/>
    <w:rsid w:val="00A23C40"/>
    <w:rsid w:val="00A35F7D"/>
    <w:rsid w:val="00A36D1C"/>
    <w:rsid w:val="00A40092"/>
    <w:rsid w:val="00A46A42"/>
    <w:rsid w:val="00A622DE"/>
    <w:rsid w:val="00A746D6"/>
    <w:rsid w:val="00AA02E6"/>
    <w:rsid w:val="00AC1EB2"/>
    <w:rsid w:val="00AC43AE"/>
    <w:rsid w:val="00AC69C5"/>
    <w:rsid w:val="00AD38E0"/>
    <w:rsid w:val="00AD6AF9"/>
    <w:rsid w:val="00AF32CA"/>
    <w:rsid w:val="00AF498C"/>
    <w:rsid w:val="00B0235E"/>
    <w:rsid w:val="00B0382D"/>
    <w:rsid w:val="00B03AE3"/>
    <w:rsid w:val="00B231EE"/>
    <w:rsid w:val="00B25AEE"/>
    <w:rsid w:val="00B33734"/>
    <w:rsid w:val="00B404BC"/>
    <w:rsid w:val="00B50B33"/>
    <w:rsid w:val="00B57F76"/>
    <w:rsid w:val="00B625A5"/>
    <w:rsid w:val="00B6583E"/>
    <w:rsid w:val="00B71F59"/>
    <w:rsid w:val="00B750D2"/>
    <w:rsid w:val="00B750E7"/>
    <w:rsid w:val="00B75918"/>
    <w:rsid w:val="00B91D2F"/>
    <w:rsid w:val="00BA1D72"/>
    <w:rsid w:val="00BA63F3"/>
    <w:rsid w:val="00BC4F76"/>
    <w:rsid w:val="00BD1B3E"/>
    <w:rsid w:val="00BD3F19"/>
    <w:rsid w:val="00BE6FD2"/>
    <w:rsid w:val="00BF2750"/>
    <w:rsid w:val="00C00AEE"/>
    <w:rsid w:val="00C11C24"/>
    <w:rsid w:val="00C16ED0"/>
    <w:rsid w:val="00C23D90"/>
    <w:rsid w:val="00C25CA6"/>
    <w:rsid w:val="00C4003E"/>
    <w:rsid w:val="00C656F8"/>
    <w:rsid w:val="00CA5CB9"/>
    <w:rsid w:val="00CC78BC"/>
    <w:rsid w:val="00CE0F26"/>
    <w:rsid w:val="00CE1E96"/>
    <w:rsid w:val="00CE674C"/>
    <w:rsid w:val="00CF345B"/>
    <w:rsid w:val="00CF4E0D"/>
    <w:rsid w:val="00D0142E"/>
    <w:rsid w:val="00D0773F"/>
    <w:rsid w:val="00D30CE9"/>
    <w:rsid w:val="00D33205"/>
    <w:rsid w:val="00D3677C"/>
    <w:rsid w:val="00D56638"/>
    <w:rsid w:val="00D671E2"/>
    <w:rsid w:val="00D72319"/>
    <w:rsid w:val="00D81FA0"/>
    <w:rsid w:val="00D82274"/>
    <w:rsid w:val="00D86C24"/>
    <w:rsid w:val="00DA231B"/>
    <w:rsid w:val="00DB3170"/>
    <w:rsid w:val="00DC1E96"/>
    <w:rsid w:val="00DC3BDD"/>
    <w:rsid w:val="00DE48D2"/>
    <w:rsid w:val="00DF3812"/>
    <w:rsid w:val="00DF41D3"/>
    <w:rsid w:val="00E01601"/>
    <w:rsid w:val="00E07FA9"/>
    <w:rsid w:val="00E11DF1"/>
    <w:rsid w:val="00E24739"/>
    <w:rsid w:val="00E3129E"/>
    <w:rsid w:val="00E34D5A"/>
    <w:rsid w:val="00E36F23"/>
    <w:rsid w:val="00E46672"/>
    <w:rsid w:val="00E50F6F"/>
    <w:rsid w:val="00E52AE1"/>
    <w:rsid w:val="00E557C4"/>
    <w:rsid w:val="00E605D0"/>
    <w:rsid w:val="00E6486A"/>
    <w:rsid w:val="00E71B12"/>
    <w:rsid w:val="00E74CDF"/>
    <w:rsid w:val="00E93F9B"/>
    <w:rsid w:val="00E97B10"/>
    <w:rsid w:val="00EA576F"/>
    <w:rsid w:val="00EA6F0F"/>
    <w:rsid w:val="00EA780A"/>
    <w:rsid w:val="00EB0F19"/>
    <w:rsid w:val="00EB2B26"/>
    <w:rsid w:val="00EE068F"/>
    <w:rsid w:val="00EE2DF0"/>
    <w:rsid w:val="00EE4293"/>
    <w:rsid w:val="00EF28AD"/>
    <w:rsid w:val="00EF3D41"/>
    <w:rsid w:val="00F126C2"/>
    <w:rsid w:val="00F20C87"/>
    <w:rsid w:val="00F2651A"/>
    <w:rsid w:val="00F34A83"/>
    <w:rsid w:val="00F3542E"/>
    <w:rsid w:val="00F36047"/>
    <w:rsid w:val="00F459C6"/>
    <w:rsid w:val="00F55F4D"/>
    <w:rsid w:val="00F6143A"/>
    <w:rsid w:val="00F64F1F"/>
    <w:rsid w:val="00F8312F"/>
    <w:rsid w:val="00F86A65"/>
    <w:rsid w:val="00F968EF"/>
    <w:rsid w:val="00F9752B"/>
    <w:rsid w:val="00FB5DA5"/>
    <w:rsid w:val="00FE2941"/>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aani.haapasalo@tampere-talo.fi"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C815D7-8C90-4CBC-80D8-7454531F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135</TotalTime>
  <Pages>2</Pages>
  <Words>301</Words>
  <Characters>2439</Characters>
  <Application>Microsoft Office Word</Application>
  <DocSecurity>0</DocSecurity>
  <Lines>20</Lines>
  <Paragraphs>5</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OTSIKKO</dc:subject>
  <dc:creator>N.N.</dc:creator>
  <cp:lastModifiedBy>Haapasalo Jaani</cp:lastModifiedBy>
  <cp:revision>26</cp:revision>
  <cp:lastPrinted>2016-01-25T12:49:00Z</cp:lastPrinted>
  <dcterms:created xsi:type="dcterms:W3CDTF">2019-02-18T13:51:00Z</dcterms:created>
  <dcterms:modified xsi:type="dcterms:W3CDTF">2019-02-18T16:11:00Z</dcterms:modified>
</cp:coreProperties>
</file>